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548" w:rsidRPr="00184BD0" w:rsidRDefault="00184BD0" w:rsidP="00184BD0">
      <w:pPr>
        <w:pStyle w:val="EEberschrift1"/>
        <w:jc w:val="center"/>
        <w:rPr>
          <w:sz w:val="40"/>
        </w:rPr>
      </w:pPr>
      <w:r w:rsidRPr="001451D8">
        <w:rPr>
          <w:sz w:val="40"/>
        </w:rPr>
        <w:t xml:space="preserve">REGISTRIERBOGEN </w:t>
      </w:r>
      <w:r w:rsidR="001451D8" w:rsidRPr="001451D8">
        <w:rPr>
          <w:sz w:val="40"/>
        </w:rPr>
        <w:t>KidsBasic</w:t>
      </w:r>
      <w:r w:rsidR="00A630A2">
        <w:rPr>
          <w:sz w:val="40"/>
        </w:rPr>
        <w:t xml:space="preserve"> (CH)</w:t>
      </w:r>
    </w:p>
    <w:p w:rsidR="00D37C01" w:rsidRPr="001451D8" w:rsidRDefault="00D37C01" w:rsidP="001451D8">
      <w:pPr>
        <w:pStyle w:val="EEFliesstext"/>
        <w:pBdr>
          <w:bottom w:val="single" w:sz="6" w:space="1" w:color="auto"/>
        </w:pBdr>
      </w:pPr>
    </w:p>
    <w:p w:rsidR="001451D8" w:rsidRPr="001451D8" w:rsidRDefault="001451D8" w:rsidP="00BF7397">
      <w:pPr>
        <w:pStyle w:val="EEberschrift2"/>
      </w:pPr>
      <w:r w:rsidRPr="001451D8">
        <w:t>P</w:t>
      </w:r>
      <w:r>
        <w:t>ERSONALIEN</w:t>
      </w:r>
      <w:r w:rsidR="00D37C01">
        <w:t xml:space="preserve"> HAUPTLEITER</w:t>
      </w:r>
    </w:p>
    <w:p w:rsidR="001451D8" w:rsidRDefault="001451D8" w:rsidP="008D4BAB">
      <w:pPr>
        <w:pStyle w:val="EEFliesstext"/>
        <w:tabs>
          <w:tab w:val="left" w:pos="3969"/>
        </w:tabs>
      </w:pPr>
      <w:r>
        <w:t>Anrede</w:t>
      </w:r>
      <w:r w:rsidR="00540AAD">
        <w:tab/>
      </w:r>
      <w:r w:rsidR="00184BD0">
        <w:fldChar w:fldCharType="begin">
          <w:ffData>
            <w:name w:val="Dropdown2"/>
            <w:enabled/>
            <w:calcOnExit w:val="0"/>
            <w:ddList>
              <w:listEntry w:val="Bitte wählen"/>
              <w:listEntry w:val="Herr"/>
              <w:listEntry w:val="Frau"/>
            </w:ddList>
          </w:ffData>
        </w:fldChar>
      </w:r>
      <w:bookmarkStart w:id="0" w:name="Dropdown2"/>
      <w:r w:rsidR="00184BD0">
        <w:instrText xml:space="preserve"> FORMDROPDOWN </w:instrText>
      </w:r>
      <w:r w:rsidR="000241BA">
        <w:fldChar w:fldCharType="separate"/>
      </w:r>
      <w:r w:rsidR="00184BD0">
        <w:fldChar w:fldCharType="end"/>
      </w:r>
      <w:bookmarkEnd w:id="0"/>
    </w:p>
    <w:p w:rsidR="00F478F4" w:rsidRDefault="00F478F4" w:rsidP="008D4BAB">
      <w:pPr>
        <w:pStyle w:val="EEFliesstext"/>
        <w:tabs>
          <w:tab w:val="left" w:pos="3969"/>
        </w:tabs>
      </w:pPr>
      <w:r>
        <w:t>Kirche / Organisation</w:t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1451D8" w:rsidRDefault="001451D8" w:rsidP="008D4BAB">
      <w:pPr>
        <w:pStyle w:val="EEFliesstext"/>
        <w:tabs>
          <w:tab w:val="left" w:pos="3969"/>
        </w:tabs>
      </w:pPr>
      <w:r>
        <w:t>Vorname / Name</w:t>
      </w:r>
      <w:r w:rsidR="00184BD0">
        <w:tab/>
      </w:r>
      <w:r w:rsidR="00184BD0"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184BD0">
        <w:instrText xml:space="preserve"> FORMTEXT </w:instrText>
      </w:r>
      <w:r w:rsidR="00184BD0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184BD0">
        <w:fldChar w:fldCharType="end"/>
      </w:r>
      <w:bookmarkEnd w:id="1"/>
    </w:p>
    <w:p w:rsidR="001451D8" w:rsidRDefault="001451D8" w:rsidP="008D4BAB">
      <w:pPr>
        <w:pStyle w:val="EEFliesstext"/>
        <w:tabs>
          <w:tab w:val="left" w:pos="3969"/>
        </w:tabs>
      </w:pPr>
      <w:r>
        <w:t>Strasse</w:t>
      </w:r>
      <w:r w:rsidR="00184BD0">
        <w:tab/>
      </w:r>
      <w:r w:rsidR="00184BD0"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184BD0">
        <w:instrText xml:space="preserve"> FORMTEXT </w:instrText>
      </w:r>
      <w:r w:rsidR="00184BD0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184BD0">
        <w:fldChar w:fldCharType="end"/>
      </w:r>
      <w:bookmarkEnd w:id="2"/>
    </w:p>
    <w:p w:rsidR="001451D8" w:rsidRDefault="001451D8" w:rsidP="008D4BAB">
      <w:pPr>
        <w:pStyle w:val="EEFliesstext"/>
        <w:tabs>
          <w:tab w:val="left" w:pos="3969"/>
        </w:tabs>
      </w:pPr>
      <w:r>
        <w:t>PLZ / Ort</w:t>
      </w:r>
      <w:r w:rsidR="00184BD0">
        <w:tab/>
      </w:r>
      <w:r w:rsidR="00184BD0"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184BD0">
        <w:instrText xml:space="preserve"> FORMTEXT </w:instrText>
      </w:r>
      <w:r w:rsidR="00184BD0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184BD0">
        <w:fldChar w:fldCharType="end"/>
      </w:r>
      <w:bookmarkEnd w:id="3"/>
    </w:p>
    <w:p w:rsidR="001451D8" w:rsidRDefault="001451D8" w:rsidP="008D4BAB">
      <w:pPr>
        <w:pStyle w:val="EEFliesstext"/>
        <w:tabs>
          <w:tab w:val="left" w:pos="3969"/>
        </w:tabs>
      </w:pPr>
      <w:r>
        <w:t>Land</w:t>
      </w:r>
      <w:r w:rsidR="00184BD0">
        <w:tab/>
      </w:r>
      <w:r w:rsidR="00184BD0">
        <w:fldChar w:fldCharType="begin">
          <w:ffData>
            <w:name w:val="Dropdown3"/>
            <w:enabled/>
            <w:calcOnExit w:val="0"/>
            <w:ddList>
              <w:listEntry w:val="Bitte wählen"/>
              <w:listEntry w:val="Schweiz"/>
              <w:listEntry w:val="Deutschland"/>
              <w:listEntry w:val="Österreich"/>
            </w:ddList>
          </w:ffData>
        </w:fldChar>
      </w:r>
      <w:bookmarkStart w:id="4" w:name="Dropdown3"/>
      <w:r w:rsidR="00184BD0">
        <w:instrText xml:space="preserve"> FORMDROPDOWN </w:instrText>
      </w:r>
      <w:r w:rsidR="000241BA">
        <w:fldChar w:fldCharType="separate"/>
      </w:r>
      <w:r w:rsidR="00184BD0">
        <w:fldChar w:fldCharType="end"/>
      </w:r>
      <w:bookmarkEnd w:id="4"/>
    </w:p>
    <w:p w:rsidR="001451D8" w:rsidRDefault="001451D8" w:rsidP="008D4BAB">
      <w:pPr>
        <w:pStyle w:val="EEFliesstext"/>
        <w:tabs>
          <w:tab w:val="left" w:pos="3969"/>
        </w:tabs>
      </w:pPr>
      <w:r>
        <w:t>Telefon</w:t>
      </w:r>
      <w:r w:rsidR="00184BD0">
        <w:tab/>
      </w:r>
      <w:r w:rsidR="00184BD0"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184BD0">
        <w:instrText xml:space="preserve"> FORMTEXT </w:instrText>
      </w:r>
      <w:r w:rsidR="00184BD0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184BD0">
        <w:fldChar w:fldCharType="end"/>
      </w:r>
      <w:bookmarkEnd w:id="5"/>
    </w:p>
    <w:p w:rsidR="001451D8" w:rsidRDefault="001451D8" w:rsidP="008D4BAB">
      <w:pPr>
        <w:pStyle w:val="EEFliesstext"/>
        <w:tabs>
          <w:tab w:val="left" w:pos="3969"/>
        </w:tabs>
      </w:pPr>
      <w:r>
        <w:t>E-Mail</w:t>
      </w:r>
      <w:r w:rsidR="00184BD0">
        <w:tab/>
      </w:r>
      <w:r w:rsidR="00184BD0"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184BD0">
        <w:instrText xml:space="preserve"> FORMTEXT </w:instrText>
      </w:r>
      <w:r w:rsidR="00184BD0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184BD0">
        <w:fldChar w:fldCharType="end"/>
      </w:r>
      <w:bookmarkEnd w:id="6"/>
    </w:p>
    <w:p w:rsidR="001451D8" w:rsidRDefault="001451D8" w:rsidP="008D4BAB">
      <w:pPr>
        <w:pStyle w:val="EEFliesstext"/>
        <w:tabs>
          <w:tab w:val="left" w:pos="3969"/>
        </w:tabs>
      </w:pPr>
      <w:r>
        <w:t>Geburtsdatum</w:t>
      </w:r>
      <w:r w:rsidR="00184BD0">
        <w:tab/>
      </w:r>
      <w:r w:rsidR="00184BD0"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184BD0">
        <w:instrText xml:space="preserve"> FORMTEXT </w:instrText>
      </w:r>
      <w:r w:rsidR="00184BD0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184BD0">
        <w:fldChar w:fldCharType="end"/>
      </w:r>
      <w:bookmarkEnd w:id="7"/>
    </w:p>
    <w:p w:rsidR="001451D8" w:rsidRDefault="001451D8" w:rsidP="008D4BAB">
      <w:pPr>
        <w:pStyle w:val="EEFliesstext"/>
        <w:tabs>
          <w:tab w:val="left" w:pos="3969"/>
        </w:tabs>
      </w:pPr>
      <w:r>
        <w:t>Beruf</w:t>
      </w:r>
      <w:r w:rsidR="00184BD0">
        <w:tab/>
      </w:r>
      <w:r w:rsidR="00184BD0"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="00184BD0">
        <w:instrText xml:space="preserve"> FORMTEXT </w:instrText>
      </w:r>
      <w:r w:rsidR="00184BD0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184BD0">
        <w:fldChar w:fldCharType="end"/>
      </w:r>
      <w:bookmarkEnd w:id="8"/>
    </w:p>
    <w:p w:rsidR="001451D8" w:rsidRDefault="001451D8" w:rsidP="008D4BAB">
      <w:pPr>
        <w:pStyle w:val="EEFliesstext"/>
        <w:tabs>
          <w:tab w:val="left" w:pos="3969"/>
        </w:tabs>
      </w:pPr>
      <w:r>
        <w:t>Kirche</w:t>
      </w:r>
      <w:r w:rsidR="00184BD0">
        <w:tab/>
      </w:r>
      <w:r w:rsidR="00184BD0"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="00184BD0">
        <w:instrText xml:space="preserve"> FORMTEXT </w:instrText>
      </w:r>
      <w:r w:rsidR="00184BD0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184BD0">
        <w:fldChar w:fldCharType="end"/>
      </w:r>
      <w:bookmarkEnd w:id="9"/>
    </w:p>
    <w:p w:rsidR="00D37C01" w:rsidRPr="00F015E0" w:rsidRDefault="004D3428" w:rsidP="00F015E0">
      <w:pPr>
        <w:tabs>
          <w:tab w:val="left" w:pos="3969"/>
        </w:tabs>
        <w:autoSpaceDE w:val="0"/>
        <w:autoSpaceDN w:val="0"/>
        <w:adjustRightInd w:val="0"/>
        <w:spacing w:line="288" w:lineRule="auto"/>
        <w:textAlignment w:val="center"/>
        <w:rPr>
          <w:rFonts w:ascii="Fira Sans OT Light" w:hAnsi="Fira Sans OT Light" w:cs="Fira Sans OT Light"/>
          <w:color w:val="000000"/>
          <w:sz w:val="18"/>
          <w:szCs w:val="18"/>
        </w:rPr>
      </w:pPr>
      <w:r w:rsidRPr="004D3428">
        <w:rPr>
          <w:rFonts w:ascii="Fira Sans OT Light" w:hAnsi="Fira Sans OT Light" w:cs="Fira Sans OT Light"/>
          <w:color w:val="000000"/>
          <w:sz w:val="18"/>
          <w:szCs w:val="18"/>
        </w:rPr>
        <w:t>KidsCoach Zertifizierung (Ort &amp; Datum):</w:t>
      </w:r>
      <w:r w:rsidR="00184BD0">
        <w:rPr>
          <w:rFonts w:ascii="Fira Sans OT Light" w:hAnsi="Fira Sans OT Light" w:cs="Fira Sans OT Light"/>
          <w:color w:val="000000"/>
          <w:sz w:val="18"/>
          <w:szCs w:val="18"/>
        </w:rPr>
        <w:tab/>
      </w:r>
      <w:r w:rsidR="00184BD0">
        <w:rPr>
          <w:rFonts w:ascii="Fira Sans OT Light" w:hAnsi="Fira Sans OT Light" w:cs="Fira Sans OT Light"/>
          <w:color w:val="000000"/>
          <w:sz w:val="18"/>
          <w:szCs w:val="18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="00184BD0">
        <w:rPr>
          <w:rFonts w:ascii="Fira Sans OT Light" w:hAnsi="Fira Sans OT Light" w:cs="Fira Sans OT Light"/>
          <w:color w:val="000000"/>
          <w:sz w:val="18"/>
          <w:szCs w:val="18"/>
        </w:rPr>
        <w:instrText xml:space="preserve"> FORMTEXT </w:instrText>
      </w:r>
      <w:r w:rsidR="00184BD0">
        <w:rPr>
          <w:rFonts w:ascii="Fira Sans OT Light" w:hAnsi="Fira Sans OT Light" w:cs="Fira Sans OT Light"/>
          <w:color w:val="000000"/>
          <w:sz w:val="18"/>
          <w:szCs w:val="18"/>
        </w:rPr>
      </w:r>
      <w:r w:rsidR="00184BD0">
        <w:rPr>
          <w:rFonts w:ascii="Fira Sans OT Light" w:hAnsi="Fira Sans OT Light" w:cs="Fira Sans OT Light"/>
          <w:color w:val="000000"/>
          <w:sz w:val="18"/>
          <w:szCs w:val="18"/>
        </w:rPr>
        <w:fldChar w:fldCharType="separate"/>
      </w:r>
      <w:r w:rsidR="00F478F4">
        <w:rPr>
          <w:rFonts w:ascii="Fira Sans OT Light" w:hAnsi="Fira Sans OT Light" w:cs="Fira Sans OT Light"/>
          <w:noProof/>
          <w:color w:val="000000"/>
          <w:sz w:val="18"/>
          <w:szCs w:val="18"/>
        </w:rPr>
        <w:t> </w:t>
      </w:r>
      <w:r w:rsidR="00F478F4">
        <w:rPr>
          <w:rFonts w:ascii="Fira Sans OT Light" w:hAnsi="Fira Sans OT Light" w:cs="Fira Sans OT Light"/>
          <w:noProof/>
          <w:color w:val="000000"/>
          <w:sz w:val="18"/>
          <w:szCs w:val="18"/>
        </w:rPr>
        <w:t> </w:t>
      </w:r>
      <w:r w:rsidR="00F478F4">
        <w:rPr>
          <w:rFonts w:ascii="Fira Sans OT Light" w:hAnsi="Fira Sans OT Light" w:cs="Fira Sans OT Light"/>
          <w:noProof/>
          <w:color w:val="000000"/>
          <w:sz w:val="18"/>
          <w:szCs w:val="18"/>
        </w:rPr>
        <w:t> </w:t>
      </w:r>
      <w:r w:rsidR="00F478F4">
        <w:rPr>
          <w:rFonts w:ascii="Fira Sans OT Light" w:hAnsi="Fira Sans OT Light" w:cs="Fira Sans OT Light"/>
          <w:noProof/>
          <w:color w:val="000000"/>
          <w:sz w:val="18"/>
          <w:szCs w:val="18"/>
        </w:rPr>
        <w:t> </w:t>
      </w:r>
      <w:r w:rsidR="00F478F4">
        <w:rPr>
          <w:rFonts w:ascii="Fira Sans OT Light" w:hAnsi="Fira Sans OT Light" w:cs="Fira Sans OT Light"/>
          <w:noProof/>
          <w:color w:val="000000"/>
          <w:sz w:val="18"/>
          <w:szCs w:val="18"/>
        </w:rPr>
        <w:t> </w:t>
      </w:r>
      <w:r w:rsidR="00184BD0">
        <w:rPr>
          <w:rFonts w:ascii="Fira Sans OT Light" w:hAnsi="Fira Sans OT Light" w:cs="Fira Sans OT Light"/>
          <w:color w:val="000000"/>
          <w:sz w:val="18"/>
          <w:szCs w:val="18"/>
        </w:rPr>
        <w:fldChar w:fldCharType="end"/>
      </w:r>
      <w:bookmarkEnd w:id="10"/>
    </w:p>
    <w:p w:rsidR="00D37C01" w:rsidRDefault="00D37C01" w:rsidP="001451D8">
      <w:pPr>
        <w:pStyle w:val="EEFliesstext"/>
        <w:pBdr>
          <w:bottom w:val="single" w:sz="6" w:space="1" w:color="auto"/>
        </w:pBdr>
      </w:pPr>
    </w:p>
    <w:p w:rsidR="001451D8" w:rsidRDefault="001451D8" w:rsidP="00BF7397">
      <w:pPr>
        <w:pStyle w:val="EEberschrift2"/>
      </w:pPr>
      <w:r>
        <w:t>KURSDATEN</w:t>
      </w:r>
    </w:p>
    <w:p w:rsidR="001451D8" w:rsidRDefault="00BF7397" w:rsidP="008D4BAB">
      <w:pPr>
        <w:pStyle w:val="EEFliesstext"/>
        <w:tabs>
          <w:tab w:val="left" w:pos="3969"/>
        </w:tabs>
      </w:pPr>
      <w:r>
        <w:t>Kursor</w:t>
      </w:r>
      <w:r w:rsidR="00F015E0">
        <w:t>t</w:t>
      </w:r>
      <w:r w:rsidR="000F2535">
        <w:t xml:space="preserve"> (Adresse und Ort)</w:t>
      </w:r>
      <w:r w:rsidR="00184BD0">
        <w:tab/>
      </w:r>
      <w:r w:rsidR="00184BD0">
        <w:fldChar w:fldCharType="begin">
          <w:ffData>
            <w:name w:val="Text14"/>
            <w:enabled/>
            <w:calcOnExit w:val="0"/>
            <w:textInput/>
          </w:ffData>
        </w:fldChar>
      </w:r>
      <w:bookmarkStart w:id="11" w:name="Text14"/>
      <w:r w:rsidR="00184BD0">
        <w:instrText xml:space="preserve"> FORMTEXT </w:instrText>
      </w:r>
      <w:r w:rsidR="00184BD0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184BD0">
        <w:fldChar w:fldCharType="end"/>
      </w:r>
      <w:bookmarkEnd w:id="11"/>
    </w:p>
    <w:p w:rsidR="00BF7397" w:rsidRDefault="00BF7397" w:rsidP="008D4BAB">
      <w:pPr>
        <w:pStyle w:val="EEFliesstext"/>
        <w:tabs>
          <w:tab w:val="left" w:pos="3969"/>
        </w:tabs>
      </w:pPr>
      <w:r>
        <w:t xml:space="preserve">Kursdaten (min. Start- &amp; Enddatum, </w:t>
      </w:r>
      <w:r w:rsidR="008D4BAB">
        <w:t>Uhrz</w:t>
      </w:r>
      <w:r>
        <w:t>eit)</w:t>
      </w:r>
      <w:r w:rsidR="00184BD0">
        <w:tab/>
      </w:r>
      <w:r w:rsidR="00184BD0">
        <w:fldChar w:fldCharType="begin">
          <w:ffData>
            <w:name w:val="Text15"/>
            <w:enabled/>
            <w:calcOnExit w:val="0"/>
            <w:textInput/>
          </w:ffData>
        </w:fldChar>
      </w:r>
      <w:bookmarkStart w:id="12" w:name="Text15"/>
      <w:r w:rsidR="00184BD0">
        <w:instrText xml:space="preserve"> FORMTEXT </w:instrText>
      </w:r>
      <w:r w:rsidR="00184BD0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184BD0">
        <w:fldChar w:fldCharType="end"/>
      </w:r>
      <w:bookmarkEnd w:id="12"/>
    </w:p>
    <w:p w:rsidR="000F2535" w:rsidRDefault="000F2535" w:rsidP="000F2535">
      <w:pPr>
        <w:pStyle w:val="EEFliesstext"/>
        <w:tabs>
          <w:tab w:val="left" w:pos="397"/>
          <w:tab w:val="left" w:pos="3969"/>
        </w:tabs>
      </w:pPr>
      <w:r>
        <w:tab/>
        <w:t>Alle Kursdaten (falls bekannt)</w:t>
      </w:r>
      <w:r>
        <w:tab/>
      </w:r>
      <w:r>
        <w:fldChar w:fldCharType="begin">
          <w:ffData>
            <w:name w:val="Text34"/>
            <w:enabled/>
            <w:calcOnExit w:val="0"/>
            <w:textInput/>
          </w:ffData>
        </w:fldChar>
      </w:r>
      <w:bookmarkStart w:id="13" w:name="Text3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3"/>
    </w:p>
    <w:p w:rsidR="00BF7397" w:rsidRDefault="00BF7397" w:rsidP="008D4BAB">
      <w:pPr>
        <w:pStyle w:val="EEFliesstext"/>
        <w:tabs>
          <w:tab w:val="left" w:pos="3969"/>
        </w:tabs>
      </w:pPr>
      <w:r>
        <w:t>Anmeldeschluss</w:t>
      </w:r>
      <w:r w:rsidR="008D4BAB">
        <w:t>*</w:t>
      </w:r>
      <w:r w:rsidR="00184BD0">
        <w:tab/>
      </w:r>
      <w:r w:rsidR="00184BD0">
        <w:fldChar w:fldCharType="begin">
          <w:ffData>
            <w:name w:val="Text16"/>
            <w:enabled/>
            <w:calcOnExit w:val="0"/>
            <w:textInput/>
          </w:ffData>
        </w:fldChar>
      </w:r>
      <w:bookmarkStart w:id="14" w:name="Text16"/>
      <w:r w:rsidR="00184BD0">
        <w:instrText xml:space="preserve"> FORMTEXT </w:instrText>
      </w:r>
      <w:r w:rsidR="00184BD0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184BD0">
        <w:fldChar w:fldCharType="end"/>
      </w:r>
      <w:bookmarkEnd w:id="14"/>
    </w:p>
    <w:p w:rsidR="00D37C01" w:rsidRDefault="00BF7397" w:rsidP="008D4BAB">
      <w:pPr>
        <w:pStyle w:val="EEFliesstext"/>
        <w:tabs>
          <w:tab w:val="left" w:pos="3969"/>
        </w:tabs>
      </w:pPr>
      <w:r>
        <w:t>Hauptleit</w:t>
      </w:r>
      <w:r w:rsidR="00F478F4">
        <w:t>ung</w:t>
      </w:r>
      <w:r w:rsidR="00184BD0">
        <w:tab/>
      </w:r>
      <w:r w:rsidR="00EF0BB0">
        <w:fldChar w:fldCharType="begin">
          <w:ffData>
            <w:name w:val="Dropdown1"/>
            <w:enabled/>
            <w:calcOnExit w:val="0"/>
            <w:ddList>
              <w:listEntry w:val="Wie oben aufgeführt"/>
              <w:listEntry w:val="andere, nämlich:"/>
            </w:ddList>
          </w:ffData>
        </w:fldChar>
      </w:r>
      <w:bookmarkStart w:id="15" w:name="Dropdown1"/>
      <w:r w:rsidR="00EF0BB0">
        <w:instrText xml:space="preserve"> FORMDROPDOWN </w:instrText>
      </w:r>
      <w:r w:rsidR="000241BA">
        <w:fldChar w:fldCharType="separate"/>
      </w:r>
      <w:r w:rsidR="00EF0BB0">
        <w:fldChar w:fldCharType="end"/>
      </w:r>
      <w:bookmarkEnd w:id="15"/>
      <w:r w:rsidR="00184BD0">
        <w:tab/>
      </w:r>
      <w:r w:rsidR="00184BD0">
        <w:fldChar w:fldCharType="begin">
          <w:ffData>
            <w:name w:val="Text21"/>
            <w:enabled/>
            <w:calcOnExit w:val="0"/>
            <w:textInput/>
          </w:ffData>
        </w:fldChar>
      </w:r>
      <w:bookmarkStart w:id="16" w:name="Text21"/>
      <w:r w:rsidR="00184BD0">
        <w:instrText xml:space="preserve"> FORMTEXT </w:instrText>
      </w:r>
      <w:r w:rsidR="00184BD0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184BD0">
        <w:fldChar w:fldCharType="end"/>
      </w:r>
      <w:bookmarkEnd w:id="16"/>
    </w:p>
    <w:p w:rsidR="00BF7397" w:rsidRDefault="007B4D39" w:rsidP="008D4BAB">
      <w:pPr>
        <w:pStyle w:val="EEFliesstext"/>
        <w:tabs>
          <w:tab w:val="left" w:pos="3969"/>
        </w:tabs>
      </w:pPr>
      <w:r>
        <w:t>Mithelfer</w:t>
      </w:r>
      <w:r w:rsidR="00184BD0">
        <w:tab/>
      </w:r>
      <w:r w:rsidR="00184BD0">
        <w:fldChar w:fldCharType="begin">
          <w:ffData>
            <w:name w:val="Text18"/>
            <w:enabled/>
            <w:calcOnExit w:val="0"/>
            <w:textInput/>
          </w:ffData>
        </w:fldChar>
      </w:r>
      <w:bookmarkStart w:id="17" w:name="Text18"/>
      <w:r w:rsidR="00184BD0">
        <w:instrText xml:space="preserve"> FORMTEXT </w:instrText>
      </w:r>
      <w:r w:rsidR="00184BD0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184BD0">
        <w:fldChar w:fldCharType="end"/>
      </w:r>
      <w:bookmarkEnd w:id="17"/>
    </w:p>
    <w:p w:rsidR="00BF7397" w:rsidRDefault="00BF7397" w:rsidP="008D4BAB">
      <w:pPr>
        <w:pStyle w:val="EEFliesstext"/>
        <w:tabs>
          <w:tab w:val="left" w:pos="3969"/>
        </w:tabs>
      </w:pPr>
      <w:r>
        <w:t>Teilnehmeranzahl</w:t>
      </w:r>
      <w:r w:rsidR="00F015E0">
        <w:t xml:space="preserve"> (Schätzung)</w:t>
      </w:r>
      <w:r w:rsidR="00184BD0">
        <w:tab/>
      </w:r>
      <w:r w:rsidR="00184BD0">
        <w:fldChar w:fldCharType="begin">
          <w:ffData>
            <w:name w:val="Text19"/>
            <w:enabled/>
            <w:calcOnExit w:val="0"/>
            <w:textInput/>
          </w:ffData>
        </w:fldChar>
      </w:r>
      <w:bookmarkStart w:id="18" w:name="Text19"/>
      <w:r w:rsidR="00184BD0">
        <w:instrText xml:space="preserve"> FORMTEXT </w:instrText>
      </w:r>
      <w:r w:rsidR="00184BD0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184BD0">
        <w:fldChar w:fldCharType="end"/>
      </w:r>
      <w:bookmarkEnd w:id="18"/>
    </w:p>
    <w:p w:rsidR="00BF7397" w:rsidRDefault="00BF7397" w:rsidP="008D4BAB">
      <w:pPr>
        <w:pStyle w:val="EEFliesstext"/>
        <w:tabs>
          <w:tab w:val="left" w:pos="3969"/>
        </w:tabs>
      </w:pPr>
      <w:r>
        <w:t>Kurskosten (optional)</w:t>
      </w:r>
      <w:r w:rsidR="00184BD0">
        <w:tab/>
      </w:r>
      <w:r w:rsidR="00184BD0">
        <w:fldChar w:fldCharType="begin">
          <w:ffData>
            <w:name w:val="Text20"/>
            <w:enabled/>
            <w:calcOnExit w:val="0"/>
            <w:textInput/>
          </w:ffData>
        </w:fldChar>
      </w:r>
      <w:bookmarkStart w:id="19" w:name="Text20"/>
      <w:r w:rsidR="00184BD0">
        <w:instrText xml:space="preserve"> FORMTEXT </w:instrText>
      </w:r>
      <w:r w:rsidR="00184BD0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184BD0">
        <w:fldChar w:fldCharType="end"/>
      </w:r>
      <w:bookmarkEnd w:id="19"/>
    </w:p>
    <w:p w:rsidR="00BF7397" w:rsidRDefault="00BF7397" w:rsidP="00BF7397">
      <w:pPr>
        <w:autoSpaceDE w:val="0"/>
        <w:autoSpaceDN w:val="0"/>
        <w:adjustRightInd w:val="0"/>
        <w:rPr>
          <w:rFonts w:ascii="Fira Sans OT" w:hAnsi="Fira Sans OT" w:cs="Fira Sans OT"/>
          <w:color w:val="000000"/>
        </w:rPr>
      </w:pPr>
    </w:p>
    <w:p w:rsidR="008D4BAB" w:rsidRDefault="008D4BAB" w:rsidP="008D4BAB">
      <w:pPr>
        <w:pStyle w:val="EEFliesstext"/>
        <w:rPr>
          <w:rFonts w:ascii="Fira Sans OT" w:hAnsi="Fira Sans OT" w:cs="Fira Sans OT"/>
          <w:color w:val="000000"/>
        </w:rPr>
      </w:pPr>
      <w:r>
        <w:rPr>
          <w:rFonts w:ascii="Fira Sans OT" w:hAnsi="Fira Sans OT" w:cs="Fira Sans OT"/>
          <w:color w:val="000000"/>
        </w:rPr>
        <w:t>*</w:t>
      </w:r>
      <w:r>
        <w:t xml:space="preserve"> wichtig wegen Lieferfristen, muss min</w:t>
      </w:r>
      <w:r w:rsidR="00F015E0">
        <w:t>destens</w:t>
      </w:r>
      <w:r>
        <w:t xml:space="preserve"> 1 Monat vor Kursbeginn sein!</w:t>
      </w:r>
    </w:p>
    <w:p w:rsidR="008D4BAB" w:rsidRDefault="008D4BAB" w:rsidP="00BF7397">
      <w:pPr>
        <w:autoSpaceDE w:val="0"/>
        <w:autoSpaceDN w:val="0"/>
        <w:adjustRightInd w:val="0"/>
        <w:rPr>
          <w:rFonts w:ascii="Fira Sans OT" w:hAnsi="Fira Sans OT" w:cs="Fira Sans OT"/>
          <w:color w:val="000000"/>
        </w:rPr>
      </w:pPr>
    </w:p>
    <w:p w:rsidR="00DE0310" w:rsidRPr="00BF7397" w:rsidRDefault="00DE0310" w:rsidP="00BF7397">
      <w:pPr>
        <w:autoSpaceDE w:val="0"/>
        <w:autoSpaceDN w:val="0"/>
        <w:adjustRightInd w:val="0"/>
        <w:rPr>
          <w:rFonts w:ascii="Fira Sans OT" w:hAnsi="Fira Sans OT" w:cs="Fira Sans OT"/>
          <w:color w:val="000000"/>
        </w:rPr>
      </w:pPr>
    </w:p>
    <w:p w:rsidR="001E0E6C" w:rsidRPr="001E0E6C" w:rsidRDefault="00DE0310" w:rsidP="001E0E6C">
      <w:pPr>
        <w:pStyle w:val="EEFliesstext"/>
        <w:ind w:left="284" w:hanging="284"/>
        <w:rPr>
          <w:color w:val="FF0000"/>
        </w:rPr>
      </w:pPr>
      <w: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10"/>
      <w:r>
        <w:instrText xml:space="preserve"> FORMCHECKBOX </w:instrText>
      </w:r>
      <w:r w:rsidR="000241BA">
        <w:fldChar w:fldCharType="separate"/>
      </w:r>
      <w:r>
        <w:fldChar w:fldCharType="end"/>
      </w:r>
      <w:bookmarkEnd w:id="20"/>
      <w:r>
        <w:t xml:space="preserve"> </w:t>
      </w:r>
      <w:r w:rsidR="001E0E6C">
        <w:rPr>
          <w:lang w:val="de-CH"/>
        </w:rPr>
        <w:t>Ich verpflichte mich</w:t>
      </w:r>
      <w:r w:rsidR="001E0E6C" w:rsidRPr="00F818F3">
        <w:rPr>
          <w:lang w:val="de-CH"/>
        </w:rPr>
        <w:t xml:space="preserve">, die inhaltlichen Vorgaben von EE Hope for Kids </w:t>
      </w:r>
      <w:r w:rsidR="001E0E6C">
        <w:rPr>
          <w:lang w:val="de-CH"/>
        </w:rPr>
        <w:t>einzu</w:t>
      </w:r>
      <w:r w:rsidR="001E0E6C" w:rsidRPr="00F818F3">
        <w:rPr>
          <w:lang w:val="de-CH"/>
        </w:rPr>
        <w:t xml:space="preserve">halten, um die Qualität </w:t>
      </w:r>
      <w:r w:rsidR="001E0E6C">
        <w:rPr>
          <w:lang w:val="de-CH"/>
        </w:rPr>
        <w:t>von</w:t>
      </w:r>
      <w:r w:rsidR="001E0E6C" w:rsidRPr="00F818F3">
        <w:rPr>
          <w:lang w:val="de-CH"/>
        </w:rPr>
        <w:t xml:space="preserve"> KidsBa</w:t>
      </w:r>
      <w:r w:rsidR="001E0E6C">
        <w:rPr>
          <w:lang w:val="de-CH"/>
        </w:rPr>
        <w:t xml:space="preserve">sic-Trainings zu gewährleisten. </w:t>
      </w:r>
      <w:r w:rsidR="00BF7397">
        <w:t>Ich verpflichte mich, das er</w:t>
      </w:r>
      <w:r w:rsidR="00BF7397" w:rsidRPr="00BF7397">
        <w:t>haltene EE Material nicht zu kopieren oder in ande</w:t>
      </w:r>
      <w:r w:rsidR="00BF7397">
        <w:t>rer Form an Dritte weiter zu ge</w:t>
      </w:r>
      <w:r w:rsidR="00BF7397" w:rsidRPr="00BF7397">
        <w:t>ben oder zu verkaufen.</w:t>
      </w:r>
    </w:p>
    <w:p w:rsidR="00DE0310" w:rsidRPr="00DE0310" w:rsidRDefault="00DE0310" w:rsidP="00492B66">
      <w:pPr>
        <w:pStyle w:val="EEFliesstext"/>
        <w:ind w:left="1134"/>
        <w:rPr>
          <w:lang w:val="de-CH"/>
        </w:rPr>
      </w:pPr>
      <w:r w:rsidRPr="00DE0310">
        <w:rPr>
          <w:lang w:val="de-CH"/>
        </w:rPr>
        <w:t>(Punktuell wird es notwendig sein, das Material auf die Bedürfnisse der Kindergruppe abzustimmen. Du darfst den Inhalt zum Beispiel sprachlich vereinfachen, sofern du die Kernaussagen nicht veränderst oder weglässt.</w:t>
      </w:r>
    </w:p>
    <w:p w:rsidR="00184BD0" w:rsidRDefault="00DE0310" w:rsidP="00492B66">
      <w:pPr>
        <w:pStyle w:val="EEFliesstext"/>
        <w:ind w:left="1134"/>
      </w:pPr>
      <w:r w:rsidRPr="00DE0310">
        <w:rPr>
          <w:lang w:val="de-CH"/>
        </w:rPr>
        <w:t>Beachte: Bei jedem KidsBasic muss ein zertifizierter KidsCoach der Kursleiter sein</w:t>
      </w:r>
      <w:r w:rsidR="00492B66">
        <w:rPr>
          <w:lang w:val="de-CH"/>
        </w:rPr>
        <w:t>!</w:t>
      </w:r>
      <w:r>
        <w:rPr>
          <w:lang w:val="de-CH"/>
        </w:rPr>
        <w:t>)</w:t>
      </w:r>
      <w:r w:rsidR="00184BD0">
        <w:br w:type="page"/>
      </w:r>
    </w:p>
    <w:p w:rsidR="00184BD0" w:rsidRDefault="00184BD0" w:rsidP="001451D8">
      <w:pPr>
        <w:pStyle w:val="EEFliesstext"/>
        <w:pBdr>
          <w:bottom w:val="single" w:sz="6" w:space="1" w:color="auto"/>
        </w:pBdr>
      </w:pPr>
    </w:p>
    <w:p w:rsidR="001451D8" w:rsidRDefault="001451D8" w:rsidP="00BF7397">
      <w:pPr>
        <w:pStyle w:val="EEberschrift2"/>
      </w:pPr>
      <w:r>
        <w:t>BESTELLUNGEN</w:t>
      </w:r>
    </w:p>
    <w:p w:rsidR="001451D8" w:rsidRDefault="00BF7397" w:rsidP="001451D8">
      <w:pPr>
        <w:pStyle w:val="EEFliesstext"/>
      </w:pPr>
      <w:r>
        <w:t xml:space="preserve">Für die Durchführung meines </w:t>
      </w:r>
      <w:r w:rsidR="003022F9">
        <w:t>KidsBasic</w:t>
      </w:r>
      <w:r>
        <w:t xml:space="preserve"> bestelle ich folgendes Material:</w:t>
      </w:r>
    </w:p>
    <w:p w:rsidR="00BF7397" w:rsidRDefault="00BF7397" w:rsidP="001451D8">
      <w:pPr>
        <w:pStyle w:val="EEFliesstext"/>
      </w:pPr>
    </w:p>
    <w:p w:rsidR="00FC7309" w:rsidRDefault="00FC7309" w:rsidP="00FC7309">
      <w:pPr>
        <w:pStyle w:val="EEFliesstext"/>
        <w:tabs>
          <w:tab w:val="left" w:pos="567"/>
          <w:tab w:val="left" w:pos="2835"/>
          <w:tab w:val="left" w:pos="3969"/>
          <w:tab w:val="left" w:pos="6804"/>
        </w:tabs>
      </w:pPr>
      <w: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7"/>
      <w:r>
        <w:instrText xml:space="preserve"> FORMCHECKBOX </w:instrText>
      </w:r>
      <w:r w:rsidR="000241BA">
        <w:fldChar w:fldCharType="separate"/>
      </w:r>
      <w:r>
        <w:fldChar w:fldCharType="end"/>
      </w:r>
      <w:bookmarkEnd w:id="21"/>
      <w:r>
        <w:tab/>
        <w:t>Kinderset</w:t>
      </w:r>
      <w:r>
        <w:tab/>
      </w:r>
      <w:r>
        <w:tab/>
        <w:t>(Stückpreis: CHF 50.-)</w:t>
      </w:r>
      <w:r>
        <w:tab/>
        <w:t xml:space="preserve">Anzahl: </w:t>
      </w:r>
      <w:r>
        <w:fldChar w:fldCharType="begin">
          <w:ffData>
            <w:name w:val="Text32"/>
            <w:enabled/>
            <w:calcOnExit w:val="0"/>
            <w:textInput/>
          </w:ffData>
        </w:fldChar>
      </w:r>
      <w:bookmarkStart w:id="22" w:name="Text32"/>
      <w:r>
        <w:instrText xml:space="preserve"> FORMTEXT </w:instrText>
      </w:r>
      <w:r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>
        <w:fldChar w:fldCharType="end"/>
      </w:r>
      <w:bookmarkEnd w:id="22"/>
    </w:p>
    <w:p w:rsidR="00A630A2" w:rsidRDefault="00FC7309" w:rsidP="00FC7309">
      <w:pPr>
        <w:pStyle w:val="EEFliesstext"/>
        <w:tabs>
          <w:tab w:val="left" w:pos="567"/>
          <w:tab w:val="left" w:pos="2835"/>
          <w:tab w:val="left" w:pos="3969"/>
          <w:tab w:val="left" w:pos="6804"/>
        </w:tabs>
      </w:pPr>
      <w:r>
        <w:tab/>
        <w:t>Enthält: Grübelinhalt und Tasche, Leifadenkartenset</w:t>
      </w:r>
      <w:r w:rsidR="00A630A2">
        <w:t xml:space="preserve"> und</w:t>
      </w:r>
      <w:r>
        <w:t xml:space="preserve"> Powerpack</w:t>
      </w:r>
      <w:r w:rsidR="00A630A2">
        <w:t>, Entdeckerheft und</w:t>
      </w:r>
    </w:p>
    <w:p w:rsidR="00FC7309" w:rsidRDefault="00A630A2" w:rsidP="00FC7309">
      <w:pPr>
        <w:pStyle w:val="EEFliesstext"/>
        <w:tabs>
          <w:tab w:val="left" w:pos="567"/>
          <w:tab w:val="left" w:pos="2835"/>
          <w:tab w:val="left" w:pos="3969"/>
          <w:tab w:val="left" w:pos="6804"/>
        </w:tabs>
      </w:pPr>
      <w:r>
        <w:tab/>
        <w:t>3 Stück „Weg zur Hoffnung“</w:t>
      </w:r>
    </w:p>
    <w:bookmarkStart w:id="23" w:name="_GoBack"/>
    <w:p w:rsidR="00BF7397" w:rsidRDefault="00184BD0" w:rsidP="00184BD0">
      <w:pPr>
        <w:pStyle w:val="EEFliesstext"/>
        <w:tabs>
          <w:tab w:val="left" w:pos="567"/>
          <w:tab w:val="left" w:pos="3969"/>
          <w:tab w:val="left" w:pos="6804"/>
        </w:tabs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ontrollkästchen1"/>
      <w:r>
        <w:instrText xml:space="preserve"> FORMCHECKBOX </w:instrText>
      </w:r>
      <w:r w:rsidR="000241BA">
        <w:fldChar w:fldCharType="separate"/>
      </w:r>
      <w:r>
        <w:fldChar w:fldCharType="end"/>
      </w:r>
      <w:bookmarkEnd w:id="24"/>
      <w:bookmarkEnd w:id="23"/>
      <w:r>
        <w:tab/>
      </w:r>
      <w:r w:rsidR="00BF7397">
        <w:t>Zugkartenset</w:t>
      </w:r>
      <w:r w:rsidR="008D5F2D">
        <w:t xml:space="preserve"> A4, laminiert</w:t>
      </w:r>
      <w:r w:rsidR="00BF7397">
        <w:tab/>
      </w:r>
      <w:r w:rsidR="002621FC">
        <w:t>(</w:t>
      </w:r>
      <w:r w:rsidR="00BF7397">
        <w:t>Stückpreis:</w:t>
      </w:r>
      <w:r w:rsidR="003022F9">
        <w:t xml:space="preserve"> </w:t>
      </w:r>
      <w:r w:rsidR="00FC7309">
        <w:t xml:space="preserve">CHF </w:t>
      </w:r>
      <w:r w:rsidR="0097569C">
        <w:t>8</w:t>
      </w:r>
      <w:r w:rsidR="00FC7309">
        <w:t>.-</w:t>
      </w:r>
      <w:r w:rsidR="003022F9">
        <w:t>)</w:t>
      </w:r>
      <w:r w:rsidR="00BF7397">
        <w:tab/>
        <w:t>Anzahl:</w:t>
      </w:r>
      <w:r w:rsidR="00DE0310">
        <w:t xml:space="preserve"> </w:t>
      </w:r>
      <w:r w:rsidR="008D5F2D">
        <w:fldChar w:fldCharType="begin">
          <w:ffData>
            <w:name w:val="Text32"/>
            <w:enabled/>
            <w:calcOnExit w:val="0"/>
            <w:textInput/>
          </w:ffData>
        </w:fldChar>
      </w:r>
      <w:r w:rsidR="008D5F2D">
        <w:instrText xml:space="preserve"> FORMTEXT </w:instrText>
      </w:r>
      <w:r w:rsidR="008D5F2D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8D5F2D">
        <w:fldChar w:fldCharType="end"/>
      </w:r>
    </w:p>
    <w:p w:rsidR="00D37C01" w:rsidRDefault="00184BD0" w:rsidP="00184BD0">
      <w:pPr>
        <w:pStyle w:val="EEFliesstext"/>
        <w:tabs>
          <w:tab w:val="left" w:pos="567"/>
          <w:tab w:val="left" w:pos="3969"/>
          <w:tab w:val="left" w:pos="6804"/>
        </w:tabs>
      </w:pPr>
      <w: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2"/>
      <w:r>
        <w:instrText xml:space="preserve"> FORMCHECKBOX </w:instrText>
      </w:r>
      <w:r w:rsidR="000241BA">
        <w:fldChar w:fldCharType="separate"/>
      </w:r>
      <w:r>
        <w:fldChar w:fldCharType="end"/>
      </w:r>
      <w:bookmarkEnd w:id="25"/>
      <w:r>
        <w:tab/>
      </w:r>
      <w:r w:rsidR="00D37C01">
        <w:t>Banner „GNKK“</w:t>
      </w:r>
      <w:r w:rsidR="00F015E0">
        <w:t xml:space="preserve"> (Miete)</w:t>
      </w:r>
      <w:r w:rsidR="00D37C01">
        <w:tab/>
      </w:r>
      <w:r w:rsidR="003022F9">
        <w:t>(</w:t>
      </w:r>
      <w:r w:rsidR="00F015E0">
        <w:t xml:space="preserve">CHF </w:t>
      </w:r>
      <w:r w:rsidR="0097569C">
        <w:t>10</w:t>
      </w:r>
      <w:r w:rsidR="00F015E0">
        <w:t>.- für den gesamten Kurs</w:t>
      </w:r>
      <w:r w:rsidR="003022F9">
        <w:t>)</w:t>
      </w:r>
    </w:p>
    <w:p w:rsidR="00F015E0" w:rsidRDefault="00184BD0" w:rsidP="00184BD0">
      <w:pPr>
        <w:pStyle w:val="EEFliesstext"/>
        <w:tabs>
          <w:tab w:val="left" w:pos="567"/>
          <w:tab w:val="left" w:pos="3969"/>
          <w:tab w:val="left" w:pos="6804"/>
        </w:tabs>
      </w:pPr>
      <w: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Kontrollkästchen3"/>
      <w:r>
        <w:instrText xml:space="preserve"> FORMCHECKBOX </w:instrText>
      </w:r>
      <w:r w:rsidR="000241BA">
        <w:fldChar w:fldCharType="separate"/>
      </w:r>
      <w:r>
        <w:fldChar w:fldCharType="end"/>
      </w:r>
      <w:bookmarkEnd w:id="26"/>
      <w:r>
        <w:tab/>
      </w:r>
      <w:r w:rsidR="00C67AD0">
        <w:t xml:space="preserve">Materialkiste </w:t>
      </w:r>
      <w:r w:rsidR="008D5F2D">
        <w:t xml:space="preserve">zu den Lektionen </w:t>
      </w:r>
      <w:r w:rsidR="00C67AD0">
        <w:t>(Miete)</w:t>
      </w:r>
      <w:r w:rsidR="00C67AD0">
        <w:tab/>
      </w:r>
      <w:r w:rsidR="003022F9">
        <w:t>(</w:t>
      </w:r>
      <w:r w:rsidR="00F015E0">
        <w:t>CHF 100.- für den gesamten Kurs)</w:t>
      </w:r>
    </w:p>
    <w:p w:rsidR="00C67AD0" w:rsidRDefault="00184BD0" w:rsidP="00184BD0">
      <w:pPr>
        <w:pStyle w:val="EEFliesstext"/>
        <w:tabs>
          <w:tab w:val="left" w:pos="567"/>
          <w:tab w:val="left" w:pos="3969"/>
          <w:tab w:val="left" w:pos="6804"/>
        </w:tabs>
      </w:pPr>
      <w: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Kontrollkästchen4"/>
      <w:r>
        <w:instrText xml:space="preserve"> FORMCHECKBOX </w:instrText>
      </w:r>
      <w:r w:rsidR="000241BA">
        <w:fldChar w:fldCharType="separate"/>
      </w:r>
      <w:r>
        <w:fldChar w:fldCharType="end"/>
      </w:r>
      <w:bookmarkEnd w:id="27"/>
      <w:r>
        <w:tab/>
      </w:r>
      <w:r w:rsidR="00C67AD0">
        <w:t>Handpuppe Farley</w:t>
      </w:r>
      <w:r w:rsidR="00D37C01">
        <w:t xml:space="preserve"> (Miete)</w:t>
      </w:r>
      <w:r w:rsidR="00C67AD0">
        <w:tab/>
      </w:r>
      <w:r w:rsidR="003022F9">
        <w:t>(</w:t>
      </w:r>
      <w:r w:rsidR="00F015E0">
        <w:t>CHF 20.- für den gesamten Kurs</w:t>
      </w:r>
      <w:r w:rsidR="003022F9">
        <w:t>)</w:t>
      </w:r>
    </w:p>
    <w:p w:rsidR="00C67AD0" w:rsidRDefault="00184BD0" w:rsidP="00184BD0">
      <w:pPr>
        <w:pStyle w:val="EEFliesstext"/>
        <w:tabs>
          <w:tab w:val="left" w:pos="567"/>
          <w:tab w:val="left" w:pos="2835"/>
          <w:tab w:val="left" w:pos="3969"/>
          <w:tab w:val="left" w:pos="6804"/>
        </w:tabs>
      </w:pPr>
      <w: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Kontrollkästchen6"/>
      <w:r>
        <w:instrText xml:space="preserve"> FORMCHECKBOX </w:instrText>
      </w:r>
      <w:r w:rsidR="000241BA">
        <w:fldChar w:fldCharType="separate"/>
      </w:r>
      <w:r>
        <w:fldChar w:fldCharType="end"/>
      </w:r>
      <w:bookmarkEnd w:id="28"/>
      <w:r>
        <w:tab/>
      </w:r>
      <w:r w:rsidR="00C67AD0">
        <w:t>Verteilheft „Weg zur Hoffnung“</w:t>
      </w:r>
      <w:r w:rsidR="00C67AD0">
        <w:tab/>
      </w:r>
      <w:r w:rsidR="003022F9">
        <w:t>(Stückpreis</w:t>
      </w:r>
      <w:r w:rsidR="00EF0BB0">
        <w:t>: CHF 3.50, Staffelpreis</w:t>
      </w:r>
      <w:r w:rsidR="00A630A2">
        <w:t>*</w:t>
      </w:r>
      <w:r w:rsidR="003022F9">
        <w:t>)</w:t>
      </w:r>
      <w:r w:rsidR="00C67AD0">
        <w:tab/>
      </w:r>
      <w:r w:rsidR="007C7629">
        <w:t xml:space="preserve">Anzahl: </w:t>
      </w:r>
      <w:r w:rsidR="007C7629">
        <w:fldChar w:fldCharType="begin">
          <w:ffData>
            <w:name w:val="Text32"/>
            <w:enabled/>
            <w:calcOnExit w:val="0"/>
            <w:textInput/>
          </w:ffData>
        </w:fldChar>
      </w:r>
      <w:r w:rsidR="007C7629">
        <w:instrText xml:space="preserve"> FORMTEXT </w:instrText>
      </w:r>
      <w:r w:rsidR="007C7629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7C7629">
        <w:fldChar w:fldCharType="end"/>
      </w:r>
    </w:p>
    <w:p w:rsidR="00D37C01" w:rsidRDefault="00D37C01" w:rsidP="00D37C01">
      <w:pPr>
        <w:pStyle w:val="EEFliesstext"/>
        <w:tabs>
          <w:tab w:val="left" w:pos="2835"/>
          <w:tab w:val="left" w:pos="3969"/>
          <w:tab w:val="left" w:pos="6804"/>
        </w:tabs>
      </w:pPr>
    </w:p>
    <w:p w:rsidR="00A630A2" w:rsidRDefault="00A630A2" w:rsidP="00D37C01">
      <w:pPr>
        <w:pStyle w:val="EEFliesstext"/>
        <w:tabs>
          <w:tab w:val="left" w:pos="2835"/>
          <w:tab w:val="left" w:pos="3969"/>
          <w:tab w:val="left" w:pos="6804"/>
        </w:tabs>
      </w:pPr>
    </w:p>
    <w:p w:rsidR="00A630A2" w:rsidRPr="00A630A2" w:rsidRDefault="00A630A2" w:rsidP="00A630A2">
      <w:pPr>
        <w:pStyle w:val="EEFliesstext"/>
        <w:tabs>
          <w:tab w:val="left" w:pos="2835"/>
          <w:tab w:val="left" w:pos="3969"/>
          <w:tab w:val="left" w:pos="6804"/>
        </w:tabs>
        <w:rPr>
          <w:lang w:val="en-US"/>
        </w:rPr>
      </w:pPr>
      <w:r w:rsidRPr="00A630A2">
        <w:rPr>
          <w:lang w:val="en-US"/>
        </w:rPr>
        <w:t xml:space="preserve">* 1-19 Exemplare: </w:t>
      </w:r>
      <w:r>
        <w:rPr>
          <w:lang w:val="en-US"/>
        </w:rPr>
        <w:t xml:space="preserve">CHF </w:t>
      </w:r>
      <w:r w:rsidRPr="00A630A2">
        <w:rPr>
          <w:lang w:val="en-US"/>
        </w:rPr>
        <w:t>3.</w:t>
      </w:r>
      <w:r>
        <w:rPr>
          <w:lang w:val="en-US"/>
        </w:rPr>
        <w:t>5</w:t>
      </w:r>
      <w:r w:rsidRPr="00A630A2">
        <w:rPr>
          <w:lang w:val="en-US"/>
        </w:rPr>
        <w:t>0</w:t>
      </w:r>
    </w:p>
    <w:p w:rsidR="00A630A2" w:rsidRPr="00E445B5" w:rsidRDefault="00A630A2" w:rsidP="00A630A2">
      <w:pPr>
        <w:pStyle w:val="EEFliesstext"/>
        <w:tabs>
          <w:tab w:val="left" w:pos="2835"/>
          <w:tab w:val="left" w:pos="3969"/>
          <w:tab w:val="left" w:pos="6804"/>
        </w:tabs>
        <w:rPr>
          <w:lang w:val="en-US"/>
        </w:rPr>
      </w:pPr>
      <w:r w:rsidRPr="00E445B5">
        <w:rPr>
          <w:lang w:val="en-US"/>
        </w:rPr>
        <w:t>20-49 Exemplare:</w:t>
      </w:r>
      <w:r>
        <w:rPr>
          <w:lang w:val="en-US"/>
        </w:rPr>
        <w:t xml:space="preserve"> CHF</w:t>
      </w:r>
      <w:r w:rsidRPr="00E445B5">
        <w:rPr>
          <w:lang w:val="en-US"/>
        </w:rPr>
        <w:t xml:space="preserve"> 3.</w:t>
      </w:r>
      <w:r>
        <w:rPr>
          <w:lang w:val="en-US"/>
        </w:rPr>
        <w:t>2</w:t>
      </w:r>
      <w:r w:rsidRPr="00E445B5">
        <w:rPr>
          <w:lang w:val="en-US"/>
        </w:rPr>
        <w:t>0</w:t>
      </w:r>
    </w:p>
    <w:p w:rsidR="00A630A2" w:rsidRPr="00E445B5" w:rsidRDefault="00A630A2" w:rsidP="00A630A2">
      <w:pPr>
        <w:pStyle w:val="EEFliesstext"/>
        <w:tabs>
          <w:tab w:val="left" w:pos="2835"/>
          <w:tab w:val="left" w:pos="3969"/>
          <w:tab w:val="left" w:pos="6804"/>
        </w:tabs>
        <w:rPr>
          <w:lang w:val="en-US"/>
        </w:rPr>
      </w:pPr>
      <w:r w:rsidRPr="00E445B5">
        <w:rPr>
          <w:lang w:val="en-US"/>
        </w:rPr>
        <w:t xml:space="preserve">50-99 Exemplare: </w:t>
      </w:r>
      <w:r>
        <w:rPr>
          <w:lang w:val="en-US"/>
        </w:rPr>
        <w:t>CHF 3.0</w:t>
      </w:r>
      <w:r w:rsidRPr="00E445B5">
        <w:rPr>
          <w:lang w:val="en-US"/>
        </w:rPr>
        <w:t>0</w:t>
      </w:r>
    </w:p>
    <w:p w:rsidR="00A630A2" w:rsidRPr="00E445B5" w:rsidRDefault="00A630A2" w:rsidP="00A630A2">
      <w:pPr>
        <w:pStyle w:val="EEFliesstext"/>
        <w:tabs>
          <w:tab w:val="left" w:pos="2835"/>
          <w:tab w:val="left" w:pos="3969"/>
          <w:tab w:val="left" w:pos="6804"/>
        </w:tabs>
        <w:rPr>
          <w:lang w:val="de-CH"/>
        </w:rPr>
      </w:pPr>
      <w:r w:rsidRPr="00E445B5">
        <w:rPr>
          <w:lang w:val="de-CH"/>
        </w:rPr>
        <w:t xml:space="preserve">ab 100 Exemplare: </w:t>
      </w:r>
      <w:r w:rsidRPr="00A630A2">
        <w:rPr>
          <w:lang w:val="de-CH"/>
        </w:rPr>
        <w:t xml:space="preserve">CHF </w:t>
      </w:r>
      <w:r w:rsidRPr="00E445B5">
        <w:rPr>
          <w:lang w:val="de-CH"/>
        </w:rPr>
        <w:t>2.</w:t>
      </w:r>
      <w:r w:rsidRPr="00A630A2">
        <w:rPr>
          <w:lang w:val="de-CH"/>
        </w:rPr>
        <w:t>8</w:t>
      </w:r>
      <w:r w:rsidRPr="00E445B5">
        <w:rPr>
          <w:lang w:val="de-CH"/>
        </w:rPr>
        <w:t>0</w:t>
      </w:r>
    </w:p>
    <w:p w:rsidR="00A630A2" w:rsidRPr="00A630A2" w:rsidRDefault="00A630A2" w:rsidP="00D37C01">
      <w:pPr>
        <w:pStyle w:val="EEFliesstext"/>
        <w:tabs>
          <w:tab w:val="left" w:pos="2835"/>
          <w:tab w:val="left" w:pos="3969"/>
          <w:tab w:val="left" w:pos="6804"/>
        </w:tabs>
        <w:rPr>
          <w:lang w:val="de-CH"/>
        </w:rPr>
      </w:pPr>
    </w:p>
    <w:p w:rsidR="00A630A2" w:rsidRPr="00A630A2" w:rsidRDefault="00A630A2" w:rsidP="00D37C01">
      <w:pPr>
        <w:pStyle w:val="EEFliesstext"/>
        <w:tabs>
          <w:tab w:val="left" w:pos="2835"/>
          <w:tab w:val="left" w:pos="3969"/>
          <w:tab w:val="left" w:pos="6804"/>
        </w:tabs>
        <w:rPr>
          <w:lang w:val="de-CH"/>
        </w:rPr>
      </w:pPr>
    </w:p>
    <w:p w:rsidR="00184BD0" w:rsidRDefault="00EA61D3" w:rsidP="00D37C01">
      <w:pPr>
        <w:pStyle w:val="EEFliesstext"/>
        <w:tabs>
          <w:tab w:val="left" w:pos="2835"/>
          <w:tab w:val="left" w:pos="3969"/>
          <w:tab w:val="left" w:pos="6804"/>
        </w:tabs>
      </w:pPr>
      <w:r>
        <w:t xml:space="preserve">Gesamtbetrag: </w:t>
      </w:r>
      <w:r>
        <w:fldChar w:fldCharType="begin">
          <w:ffData>
            <w:name w:val="Text33"/>
            <w:enabled/>
            <w:calcOnExit w:val="0"/>
            <w:textInput/>
          </w:ffData>
        </w:fldChar>
      </w:r>
      <w:bookmarkStart w:id="29" w:name="Text33"/>
      <w:r>
        <w:instrText xml:space="preserve"> FORMTEXT </w:instrText>
      </w:r>
      <w:r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>
        <w:fldChar w:fldCharType="end"/>
      </w:r>
      <w:bookmarkEnd w:id="29"/>
      <w:r w:rsidR="008B5649">
        <w:t xml:space="preserve"> (bitte Gesamtsumme eintragen)</w:t>
      </w:r>
    </w:p>
    <w:p w:rsidR="00184BD0" w:rsidRDefault="00184BD0" w:rsidP="00D37C01">
      <w:pPr>
        <w:pStyle w:val="EEFliesstext"/>
        <w:pBdr>
          <w:bottom w:val="single" w:sz="6" w:space="1" w:color="auto"/>
        </w:pBdr>
        <w:tabs>
          <w:tab w:val="left" w:pos="2835"/>
          <w:tab w:val="left" w:pos="3969"/>
          <w:tab w:val="left" w:pos="6804"/>
        </w:tabs>
      </w:pPr>
    </w:p>
    <w:p w:rsidR="00A630A2" w:rsidRDefault="00A630A2" w:rsidP="00D37C01">
      <w:pPr>
        <w:pStyle w:val="EEFliesstext"/>
        <w:tabs>
          <w:tab w:val="left" w:pos="2835"/>
          <w:tab w:val="left" w:pos="3969"/>
          <w:tab w:val="left" w:pos="6804"/>
        </w:tabs>
      </w:pPr>
    </w:p>
    <w:p w:rsidR="00A630A2" w:rsidRDefault="00A630A2" w:rsidP="00D37C01">
      <w:pPr>
        <w:pStyle w:val="EEFliesstext"/>
        <w:tabs>
          <w:tab w:val="left" w:pos="2835"/>
          <w:tab w:val="left" w:pos="3969"/>
          <w:tab w:val="left" w:pos="6804"/>
        </w:tabs>
      </w:pPr>
    </w:p>
    <w:p w:rsidR="00D37C01" w:rsidRDefault="00D37C01" w:rsidP="00492B66">
      <w:pPr>
        <w:pStyle w:val="EEFliesstext"/>
        <w:tabs>
          <w:tab w:val="left" w:pos="3969"/>
          <w:tab w:val="left" w:pos="5103"/>
          <w:tab w:val="left" w:pos="6804"/>
        </w:tabs>
      </w:pPr>
      <w:r w:rsidRPr="00184BD0">
        <w:rPr>
          <w:b/>
          <w:color w:val="AB092F"/>
        </w:rPr>
        <w:t>Lieferadresse</w:t>
      </w:r>
      <w:r w:rsidR="00184BD0">
        <w:tab/>
      </w:r>
      <w:r w:rsidR="00184BD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Kontrollkästchen8"/>
      <w:r w:rsidR="00184BD0">
        <w:instrText xml:space="preserve"> FORMCHECKBOX </w:instrText>
      </w:r>
      <w:r w:rsidR="000241BA">
        <w:fldChar w:fldCharType="separate"/>
      </w:r>
      <w:r w:rsidR="00184BD0">
        <w:fldChar w:fldCharType="end"/>
      </w:r>
      <w:bookmarkEnd w:id="30"/>
      <w:r w:rsidR="00184BD0">
        <w:t xml:space="preserve"> an Hauptleiter versenden</w:t>
      </w:r>
    </w:p>
    <w:p w:rsidR="00184BD0" w:rsidRDefault="00184BD0" w:rsidP="00492B66">
      <w:pPr>
        <w:pStyle w:val="EEFliesstext"/>
        <w:tabs>
          <w:tab w:val="left" w:pos="3969"/>
          <w:tab w:val="left" w:pos="5103"/>
          <w:tab w:val="left" w:pos="6804"/>
        </w:tabs>
      </w:pPr>
      <w:r>
        <w:tab/>
      </w:r>
      <w: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Kontrollkästchen9"/>
      <w:r>
        <w:instrText xml:space="preserve"> FORMCHECKBOX </w:instrText>
      </w:r>
      <w:r w:rsidR="000241BA">
        <w:fldChar w:fldCharType="separate"/>
      </w:r>
      <w:r>
        <w:fldChar w:fldCharType="end"/>
      </w:r>
      <w:bookmarkEnd w:id="31"/>
      <w:r>
        <w:t xml:space="preserve"> Andere: </w:t>
      </w:r>
      <w:r>
        <w:tab/>
      </w:r>
      <w:r>
        <w:fldChar w:fldCharType="begin">
          <w:ffData>
            <w:name w:val="Text22"/>
            <w:enabled/>
            <w:calcOnExit w:val="0"/>
            <w:textInput/>
          </w:ffData>
        </w:fldChar>
      </w:r>
      <w:bookmarkStart w:id="32" w:name="Text22"/>
      <w:r>
        <w:instrText xml:space="preserve"> FORMTEXT </w:instrText>
      </w:r>
      <w:r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>
        <w:fldChar w:fldCharType="end"/>
      </w:r>
      <w:bookmarkEnd w:id="32"/>
    </w:p>
    <w:p w:rsidR="00184BD0" w:rsidRDefault="00184BD0" w:rsidP="00492B66">
      <w:pPr>
        <w:pStyle w:val="EEFliesstext"/>
        <w:tabs>
          <w:tab w:val="left" w:pos="3969"/>
          <w:tab w:val="left" w:pos="5103"/>
          <w:tab w:val="left" w:pos="6804"/>
        </w:tabs>
      </w:pPr>
      <w:r>
        <w:tab/>
      </w:r>
      <w:r>
        <w:tab/>
      </w:r>
      <w:r>
        <w:fldChar w:fldCharType="begin">
          <w:ffData>
            <w:name w:val="Text23"/>
            <w:enabled/>
            <w:calcOnExit w:val="0"/>
            <w:textInput/>
          </w:ffData>
        </w:fldChar>
      </w:r>
      <w:bookmarkStart w:id="33" w:name="Text23"/>
      <w:r>
        <w:instrText xml:space="preserve"> FORMTEXT </w:instrText>
      </w:r>
      <w:r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>
        <w:fldChar w:fldCharType="end"/>
      </w:r>
      <w:bookmarkEnd w:id="33"/>
    </w:p>
    <w:p w:rsidR="00D37C01" w:rsidRDefault="00184BD0" w:rsidP="00492B66">
      <w:pPr>
        <w:pStyle w:val="EEFliesstext"/>
        <w:tabs>
          <w:tab w:val="left" w:pos="3969"/>
          <w:tab w:val="left" w:pos="5103"/>
          <w:tab w:val="left" w:pos="6804"/>
        </w:tabs>
      </w:pPr>
      <w:r>
        <w:tab/>
      </w:r>
      <w:r>
        <w:tab/>
      </w:r>
      <w:r>
        <w:fldChar w:fldCharType="begin">
          <w:ffData>
            <w:name w:val="Text24"/>
            <w:enabled/>
            <w:calcOnExit w:val="0"/>
            <w:textInput/>
          </w:ffData>
        </w:fldChar>
      </w:r>
      <w:bookmarkStart w:id="34" w:name="Text24"/>
      <w:r>
        <w:instrText xml:space="preserve"> FORMTEXT </w:instrText>
      </w:r>
      <w:r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>
        <w:fldChar w:fldCharType="end"/>
      </w:r>
      <w:bookmarkEnd w:id="34"/>
    </w:p>
    <w:p w:rsidR="00D37C01" w:rsidRDefault="00D37C01" w:rsidP="00492B66">
      <w:pPr>
        <w:pStyle w:val="EEFliesstext"/>
        <w:tabs>
          <w:tab w:val="left" w:pos="3969"/>
          <w:tab w:val="left" w:pos="5103"/>
          <w:tab w:val="left" w:pos="6804"/>
        </w:tabs>
      </w:pPr>
    </w:p>
    <w:p w:rsidR="009B58B1" w:rsidRDefault="009B58B1" w:rsidP="00492B66">
      <w:pPr>
        <w:pStyle w:val="EEFliesstext"/>
        <w:tabs>
          <w:tab w:val="left" w:pos="3969"/>
          <w:tab w:val="left" w:pos="5103"/>
          <w:tab w:val="left" w:pos="6804"/>
        </w:tabs>
      </w:pPr>
      <w:r>
        <w:rPr>
          <w:b/>
          <w:color w:val="AB092F"/>
        </w:rPr>
        <w:t>Rechnungsadresse</w:t>
      </w:r>
      <w:r>
        <w:tab/>
      </w:r>
      <w: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241BA">
        <w:fldChar w:fldCharType="separate"/>
      </w:r>
      <w:r>
        <w:fldChar w:fldCharType="end"/>
      </w:r>
      <w:r>
        <w:t xml:space="preserve"> an Hauptleiter versenden</w:t>
      </w:r>
    </w:p>
    <w:p w:rsidR="009B58B1" w:rsidRDefault="009B58B1" w:rsidP="00492B66">
      <w:pPr>
        <w:pStyle w:val="EEFliesstext"/>
        <w:tabs>
          <w:tab w:val="left" w:pos="3969"/>
          <w:tab w:val="left" w:pos="5103"/>
          <w:tab w:val="left" w:pos="6804"/>
        </w:tabs>
      </w:pPr>
      <w:r>
        <w:tab/>
      </w:r>
      <w: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241BA">
        <w:fldChar w:fldCharType="separate"/>
      </w:r>
      <w:r>
        <w:fldChar w:fldCharType="end"/>
      </w:r>
      <w:r>
        <w:t xml:space="preserve"> wie Lieferadresse</w:t>
      </w:r>
    </w:p>
    <w:p w:rsidR="009B58B1" w:rsidRDefault="009B58B1" w:rsidP="00492B66">
      <w:pPr>
        <w:pStyle w:val="EEFliesstext"/>
        <w:tabs>
          <w:tab w:val="left" w:pos="3969"/>
          <w:tab w:val="left" w:pos="5103"/>
          <w:tab w:val="left" w:pos="6804"/>
        </w:tabs>
      </w:pPr>
      <w:r>
        <w:tab/>
      </w:r>
      <w: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241BA">
        <w:fldChar w:fldCharType="separate"/>
      </w:r>
      <w:r>
        <w:fldChar w:fldCharType="end"/>
      </w:r>
      <w:r>
        <w:t xml:space="preserve"> Andere: </w:t>
      </w:r>
      <w:r>
        <w:tab/>
      </w:r>
      <w:r>
        <w:fldChar w:fldCharType="begin">
          <w:ffData>
            <w:name w:val="Text2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>
        <w:fldChar w:fldCharType="end"/>
      </w:r>
    </w:p>
    <w:p w:rsidR="009B58B1" w:rsidRDefault="009B58B1" w:rsidP="00492B66">
      <w:pPr>
        <w:pStyle w:val="EEFliesstext"/>
        <w:tabs>
          <w:tab w:val="left" w:pos="3969"/>
          <w:tab w:val="left" w:pos="5103"/>
          <w:tab w:val="left" w:pos="6804"/>
        </w:tabs>
      </w:pPr>
      <w:r>
        <w:tab/>
      </w:r>
      <w:r>
        <w:tab/>
      </w:r>
      <w:r>
        <w:fldChar w:fldCharType="begin">
          <w:ffData>
            <w:name w:val="Text2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>
        <w:fldChar w:fldCharType="end"/>
      </w:r>
    </w:p>
    <w:p w:rsidR="009B58B1" w:rsidRDefault="009B58B1" w:rsidP="00492B66">
      <w:pPr>
        <w:pStyle w:val="EEFliesstext"/>
        <w:tabs>
          <w:tab w:val="left" w:pos="3969"/>
          <w:tab w:val="left" w:pos="5103"/>
          <w:tab w:val="left" w:pos="6804"/>
        </w:tabs>
      </w:pPr>
      <w:r>
        <w:tab/>
      </w:r>
      <w:r>
        <w:tab/>
      </w:r>
      <w:r>
        <w:fldChar w:fldCharType="begin">
          <w:ffData>
            <w:name w:val="Text2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>
        <w:fldChar w:fldCharType="end"/>
      </w:r>
    </w:p>
    <w:p w:rsidR="00184BD0" w:rsidRDefault="00184BD0" w:rsidP="00492B66">
      <w:pPr>
        <w:pStyle w:val="EEFliesstext"/>
        <w:tabs>
          <w:tab w:val="left" w:pos="3969"/>
          <w:tab w:val="left" w:pos="5103"/>
          <w:tab w:val="left" w:pos="6804"/>
        </w:tabs>
      </w:pPr>
    </w:p>
    <w:p w:rsidR="00184BD0" w:rsidRDefault="00184BD0" w:rsidP="00492B66">
      <w:pPr>
        <w:pStyle w:val="EEFliesstext"/>
        <w:tabs>
          <w:tab w:val="left" w:pos="3969"/>
          <w:tab w:val="left" w:pos="5103"/>
          <w:tab w:val="left" w:pos="6804"/>
        </w:tabs>
      </w:pPr>
    </w:p>
    <w:p w:rsidR="00D37C01" w:rsidRDefault="00D37C01" w:rsidP="00492B66">
      <w:pPr>
        <w:pStyle w:val="EEFliesstext"/>
        <w:tabs>
          <w:tab w:val="left" w:pos="3969"/>
          <w:tab w:val="left" w:pos="5103"/>
          <w:tab w:val="left" w:pos="6804"/>
        </w:tabs>
      </w:pPr>
      <w:r w:rsidRPr="00184BD0">
        <w:rPr>
          <w:b/>
          <w:color w:val="AB092F"/>
        </w:rPr>
        <w:t>Bemerkungen</w:t>
      </w:r>
      <w:r w:rsidR="00184BD0">
        <w:rPr>
          <w:b/>
          <w:color w:val="AB092F"/>
        </w:rPr>
        <w:tab/>
      </w:r>
      <w:r w:rsidR="00184BD0">
        <w:fldChar w:fldCharType="begin">
          <w:ffData>
            <w:name w:val="Text25"/>
            <w:enabled/>
            <w:calcOnExit w:val="0"/>
            <w:textInput/>
          </w:ffData>
        </w:fldChar>
      </w:r>
      <w:bookmarkStart w:id="35" w:name="Text25"/>
      <w:r w:rsidR="00184BD0">
        <w:instrText xml:space="preserve"> FORMTEXT </w:instrText>
      </w:r>
      <w:r w:rsidR="00184BD0">
        <w:fldChar w:fldCharType="separate"/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F478F4">
        <w:rPr>
          <w:noProof/>
        </w:rPr>
        <w:t> </w:t>
      </w:r>
      <w:r w:rsidR="00184BD0">
        <w:fldChar w:fldCharType="end"/>
      </w:r>
      <w:bookmarkEnd w:id="35"/>
    </w:p>
    <w:p w:rsidR="00D37C01" w:rsidRDefault="00D37C01" w:rsidP="00D37C01">
      <w:pPr>
        <w:pStyle w:val="EEFliesstext"/>
        <w:tabs>
          <w:tab w:val="left" w:pos="2835"/>
          <w:tab w:val="left" w:pos="3969"/>
          <w:tab w:val="left" w:pos="6804"/>
        </w:tabs>
      </w:pPr>
    </w:p>
    <w:p w:rsidR="00D37C01" w:rsidRPr="001451D8" w:rsidRDefault="00D37C01" w:rsidP="00D37C01">
      <w:pPr>
        <w:pStyle w:val="EEFliesstext"/>
        <w:tabs>
          <w:tab w:val="left" w:pos="2835"/>
          <w:tab w:val="left" w:pos="3969"/>
          <w:tab w:val="left" w:pos="6804"/>
        </w:tabs>
      </w:pPr>
    </w:p>
    <w:sectPr w:rsidR="00D37C01" w:rsidRPr="001451D8" w:rsidSect="0096782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41BA" w:rsidRDefault="000241BA" w:rsidP="00AA2D53">
      <w:r>
        <w:separator/>
      </w:r>
    </w:p>
  </w:endnote>
  <w:endnote w:type="continuationSeparator" w:id="0">
    <w:p w:rsidR="000241BA" w:rsidRDefault="000241BA" w:rsidP="00AA2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ira Sans OT Light">
    <w:panose1 w:val="020B0603050000020004"/>
    <w:charset w:val="4D"/>
    <w:family w:val="swiss"/>
    <w:notTrueType/>
    <w:pitch w:val="variable"/>
    <w:sig w:usb0="800002EF" w:usb1="4000A0FB" w:usb2="0000002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ira Sans">
    <w:altName w:val="Fira Sans OT Medium"/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Thorndale">
    <w:altName w:val="Times New Roman"/>
    <w:panose1 w:val="020B0604020202020204"/>
    <w:charset w:val="00"/>
    <w:family w:val="roman"/>
    <w:pitch w:val="variable"/>
  </w:font>
  <w:font w:name="Andale Sans UI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 Mincho Light J">
    <w:panose1 w:val="020B0604020202020204"/>
    <w:charset w:val="00"/>
    <w:family w:val="auto"/>
    <w:pitch w:val="variable"/>
  </w:font>
  <w:font w:name="Fira Sans OT">
    <w:panose1 w:val="020B0603050000020004"/>
    <w:charset w:val="4D"/>
    <w:family w:val="swiss"/>
    <w:notTrueType/>
    <w:pitch w:val="variable"/>
    <w:sig w:usb0="800002EF" w:usb1="4000A0FB" w:usb2="0000002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B66" w:rsidRPr="008146B0" w:rsidRDefault="008146B0" w:rsidP="008146B0">
    <w:pPr>
      <w:pStyle w:val="Fuzeile"/>
      <w:tabs>
        <w:tab w:val="clear" w:pos="9072"/>
        <w:tab w:val="left" w:pos="1134"/>
        <w:tab w:val="right" w:pos="9639"/>
      </w:tabs>
      <w:ind w:right="-7"/>
      <w:rPr>
        <w:rFonts w:ascii="Fira Sans OT" w:hAnsi="Fira Sans OT"/>
        <w:sz w:val="18"/>
        <w:szCs w:val="20"/>
      </w:rPr>
    </w:pPr>
    <w:r w:rsidRPr="008146B0">
      <w:rPr>
        <w:rFonts w:ascii="Fira Sans OT" w:hAnsi="Fira Sans OT"/>
        <w:sz w:val="18"/>
        <w:szCs w:val="20"/>
      </w:rPr>
      <w:t xml:space="preserve">EE </w:t>
    </w:r>
    <w:r w:rsidR="008E6424">
      <w:rPr>
        <w:rFonts w:ascii="Fira Sans OT" w:hAnsi="Fira Sans OT"/>
        <w:sz w:val="18"/>
        <w:szCs w:val="20"/>
      </w:rPr>
      <w:t xml:space="preserve">Hope for Kids </w:t>
    </w:r>
    <w:r w:rsidRPr="008146B0">
      <w:rPr>
        <w:rFonts w:ascii="Fira Sans OT" w:hAnsi="Fira Sans OT"/>
        <w:sz w:val="18"/>
        <w:szCs w:val="20"/>
      </w:rPr>
      <w:t>Schweiz | B</w:t>
    </w:r>
    <w:r w:rsidR="00EA61D3">
      <w:rPr>
        <w:rFonts w:ascii="Fira Sans OT" w:hAnsi="Fira Sans OT"/>
        <w:sz w:val="18"/>
        <w:szCs w:val="20"/>
      </w:rPr>
      <w:t>1.2</w:t>
    </w:r>
    <w:r w:rsidRPr="008146B0">
      <w:rPr>
        <w:rFonts w:ascii="Fira Sans" w:hAnsi="Fira Sans"/>
        <w:sz w:val="18"/>
        <w:szCs w:val="20"/>
      </w:rPr>
      <w:tab/>
    </w:r>
    <w:r w:rsidRPr="008146B0">
      <w:rPr>
        <w:rFonts w:ascii="Fira Sans" w:hAnsi="Fira Sans"/>
        <w:sz w:val="18"/>
        <w:szCs w:val="20"/>
      </w:rPr>
      <w:tab/>
    </w:r>
    <w:r w:rsidR="00D37C01">
      <w:rPr>
        <w:rFonts w:ascii="Fira Sans OT" w:hAnsi="Fira Sans OT"/>
        <w:sz w:val="18"/>
        <w:szCs w:val="20"/>
      </w:rPr>
      <w:t xml:space="preserve">07.2018 </w:t>
    </w:r>
    <w:r w:rsidRPr="008146B0">
      <w:rPr>
        <w:rFonts w:ascii="Fira Sans OT" w:hAnsi="Fira Sans OT"/>
        <w:sz w:val="18"/>
        <w:szCs w:val="20"/>
      </w:rPr>
      <w:t xml:space="preserve">| </w:t>
    </w:r>
    <w:r w:rsidR="00D37C01">
      <w:rPr>
        <w:rFonts w:ascii="Fira Sans OT" w:hAnsi="Fira Sans OT"/>
        <w:sz w:val="18"/>
        <w:szCs w:val="20"/>
      </w:rPr>
      <w:t>tg</w:t>
    </w:r>
    <w:r w:rsidRPr="008146B0">
      <w:rPr>
        <w:rFonts w:ascii="Fira Sans OT" w:hAnsi="Fira Sans OT"/>
        <w:sz w:val="18"/>
        <w:szCs w:val="20"/>
      </w:rPr>
      <w:t xml:space="preserve"> | Seite </w:t>
    </w:r>
    <w:r w:rsidRPr="008146B0">
      <w:rPr>
        <w:rFonts w:ascii="Fira Sans OT" w:hAnsi="Fira Sans OT"/>
        <w:sz w:val="18"/>
        <w:szCs w:val="20"/>
      </w:rPr>
      <w:fldChar w:fldCharType="begin"/>
    </w:r>
    <w:r w:rsidRPr="008146B0">
      <w:rPr>
        <w:rFonts w:ascii="Fira Sans OT" w:hAnsi="Fira Sans OT"/>
        <w:sz w:val="18"/>
        <w:szCs w:val="20"/>
      </w:rPr>
      <w:instrText xml:space="preserve"> PAGE </w:instrText>
    </w:r>
    <w:r w:rsidRPr="008146B0">
      <w:rPr>
        <w:rFonts w:ascii="Fira Sans OT" w:hAnsi="Fira Sans OT"/>
        <w:sz w:val="18"/>
        <w:szCs w:val="20"/>
      </w:rPr>
      <w:fldChar w:fldCharType="separate"/>
    </w:r>
    <w:r w:rsidRPr="008146B0">
      <w:rPr>
        <w:rFonts w:ascii="Fira Sans OT" w:hAnsi="Fira Sans OT"/>
        <w:sz w:val="18"/>
        <w:szCs w:val="20"/>
      </w:rPr>
      <w:t>2</w:t>
    </w:r>
    <w:r w:rsidRPr="008146B0">
      <w:rPr>
        <w:rFonts w:ascii="Fira Sans OT" w:hAnsi="Fira Sans OT"/>
        <w:sz w:val="18"/>
        <w:szCs w:val="20"/>
      </w:rPr>
      <w:fldChar w:fldCharType="end"/>
    </w:r>
    <w:r w:rsidRPr="008146B0">
      <w:rPr>
        <w:rFonts w:ascii="Fira Sans OT" w:hAnsi="Fira Sans OT"/>
        <w:sz w:val="18"/>
        <w:szCs w:val="20"/>
      </w:rPr>
      <w:t xml:space="preserve"> von </w:t>
    </w:r>
    <w:r w:rsidRPr="008146B0">
      <w:rPr>
        <w:rFonts w:ascii="Fira Sans OT" w:hAnsi="Fira Sans OT"/>
        <w:sz w:val="18"/>
        <w:szCs w:val="20"/>
      </w:rPr>
      <w:fldChar w:fldCharType="begin"/>
    </w:r>
    <w:r w:rsidRPr="008146B0">
      <w:rPr>
        <w:rFonts w:ascii="Fira Sans OT" w:hAnsi="Fira Sans OT"/>
        <w:sz w:val="18"/>
        <w:szCs w:val="20"/>
      </w:rPr>
      <w:instrText xml:space="preserve"> NUMPAGES </w:instrText>
    </w:r>
    <w:r w:rsidRPr="008146B0">
      <w:rPr>
        <w:rFonts w:ascii="Fira Sans OT" w:hAnsi="Fira Sans OT"/>
        <w:sz w:val="18"/>
        <w:szCs w:val="20"/>
      </w:rPr>
      <w:fldChar w:fldCharType="separate"/>
    </w:r>
    <w:r w:rsidRPr="008146B0">
      <w:rPr>
        <w:rFonts w:ascii="Fira Sans OT" w:hAnsi="Fira Sans OT"/>
        <w:sz w:val="18"/>
        <w:szCs w:val="20"/>
      </w:rPr>
      <w:t>2</w:t>
    </w:r>
    <w:r w:rsidRPr="008146B0">
      <w:rPr>
        <w:rFonts w:ascii="Fira Sans OT" w:hAnsi="Fira Sans OT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B66" w:rsidRPr="00967822" w:rsidRDefault="00967822" w:rsidP="00967822">
    <w:pPr>
      <w:pStyle w:val="Fuzeile"/>
      <w:tabs>
        <w:tab w:val="clear" w:pos="9072"/>
        <w:tab w:val="left" w:pos="1134"/>
        <w:tab w:val="right" w:pos="9639"/>
      </w:tabs>
      <w:ind w:right="-7"/>
      <w:rPr>
        <w:rFonts w:ascii="Fira Sans OT" w:hAnsi="Fira Sans OT"/>
        <w:sz w:val="20"/>
        <w:szCs w:val="20"/>
      </w:rPr>
    </w:pPr>
    <w:r w:rsidRPr="0079729C">
      <w:rPr>
        <w:rFonts w:ascii="Fira Sans OT" w:hAnsi="Fira Sans OT"/>
        <w:sz w:val="20"/>
        <w:szCs w:val="20"/>
      </w:rPr>
      <w:t xml:space="preserve">© EE Schweiz | </w:t>
    </w:r>
    <w:r>
      <w:rPr>
        <w:rFonts w:ascii="Fira Sans OT" w:hAnsi="Fira Sans OT"/>
        <w:sz w:val="20"/>
        <w:szCs w:val="20"/>
      </w:rPr>
      <w:t>B2</w:t>
    </w:r>
    <w:r w:rsidRPr="006E2DCB">
      <w:rPr>
        <w:rFonts w:ascii="Fira Sans" w:hAnsi="Fira Sans"/>
        <w:sz w:val="20"/>
        <w:szCs w:val="20"/>
      </w:rPr>
      <w:tab/>
    </w:r>
    <w:r w:rsidRPr="006E2DCB">
      <w:rPr>
        <w:rFonts w:ascii="Fira Sans" w:hAnsi="Fira Sans"/>
        <w:sz w:val="20"/>
        <w:szCs w:val="20"/>
      </w:rPr>
      <w:tab/>
    </w:r>
    <w:r>
      <w:rPr>
        <w:rFonts w:ascii="Fira Sans OT" w:hAnsi="Fira Sans OT"/>
        <w:sz w:val="20"/>
        <w:szCs w:val="20"/>
      </w:rPr>
      <w:t>Datum</w:t>
    </w:r>
    <w:r w:rsidRPr="0079729C">
      <w:rPr>
        <w:rFonts w:ascii="Fira Sans OT" w:hAnsi="Fira Sans OT"/>
        <w:sz w:val="20"/>
        <w:szCs w:val="20"/>
      </w:rPr>
      <w:t xml:space="preserve">| </w:t>
    </w:r>
    <w:r>
      <w:rPr>
        <w:rFonts w:ascii="Fira Sans OT" w:hAnsi="Fira Sans OT"/>
        <w:sz w:val="20"/>
        <w:szCs w:val="20"/>
      </w:rPr>
      <w:t>Kürzel</w:t>
    </w:r>
    <w:r w:rsidRPr="0079729C">
      <w:rPr>
        <w:rFonts w:ascii="Fira Sans OT" w:hAnsi="Fira Sans OT"/>
        <w:sz w:val="20"/>
        <w:szCs w:val="20"/>
      </w:rPr>
      <w:t xml:space="preserve"> | Seite </w:t>
    </w:r>
    <w:r w:rsidRPr="0079729C">
      <w:rPr>
        <w:rFonts w:ascii="Fira Sans OT" w:hAnsi="Fira Sans OT"/>
        <w:sz w:val="20"/>
        <w:szCs w:val="20"/>
      </w:rPr>
      <w:fldChar w:fldCharType="begin"/>
    </w:r>
    <w:r w:rsidRPr="0079729C">
      <w:rPr>
        <w:rFonts w:ascii="Fira Sans OT" w:hAnsi="Fira Sans OT"/>
        <w:sz w:val="20"/>
        <w:szCs w:val="20"/>
      </w:rPr>
      <w:instrText xml:space="preserve"> PAGE </w:instrText>
    </w:r>
    <w:r w:rsidRPr="0079729C">
      <w:rPr>
        <w:rFonts w:ascii="Fira Sans OT" w:hAnsi="Fira Sans OT"/>
        <w:sz w:val="20"/>
        <w:szCs w:val="20"/>
      </w:rPr>
      <w:fldChar w:fldCharType="separate"/>
    </w:r>
    <w:r>
      <w:rPr>
        <w:rFonts w:ascii="Fira Sans OT" w:hAnsi="Fira Sans OT"/>
        <w:sz w:val="20"/>
        <w:szCs w:val="20"/>
      </w:rPr>
      <w:t>1</w:t>
    </w:r>
    <w:r w:rsidRPr="0079729C">
      <w:rPr>
        <w:rFonts w:ascii="Fira Sans OT" w:hAnsi="Fira Sans OT"/>
        <w:sz w:val="20"/>
        <w:szCs w:val="20"/>
      </w:rPr>
      <w:fldChar w:fldCharType="end"/>
    </w:r>
    <w:r w:rsidRPr="0079729C">
      <w:rPr>
        <w:rFonts w:ascii="Fira Sans OT" w:hAnsi="Fira Sans OT"/>
        <w:sz w:val="20"/>
        <w:szCs w:val="20"/>
      </w:rPr>
      <w:t xml:space="preserve"> von </w:t>
    </w:r>
    <w:r w:rsidRPr="0079729C">
      <w:rPr>
        <w:rFonts w:ascii="Fira Sans OT" w:hAnsi="Fira Sans OT"/>
        <w:sz w:val="20"/>
        <w:szCs w:val="20"/>
      </w:rPr>
      <w:fldChar w:fldCharType="begin"/>
    </w:r>
    <w:r w:rsidRPr="0079729C">
      <w:rPr>
        <w:rFonts w:ascii="Fira Sans OT" w:hAnsi="Fira Sans OT"/>
        <w:sz w:val="20"/>
        <w:szCs w:val="20"/>
      </w:rPr>
      <w:instrText xml:space="preserve"> NUMPAGES </w:instrText>
    </w:r>
    <w:r w:rsidRPr="0079729C">
      <w:rPr>
        <w:rFonts w:ascii="Fira Sans OT" w:hAnsi="Fira Sans OT"/>
        <w:sz w:val="20"/>
        <w:szCs w:val="20"/>
      </w:rPr>
      <w:fldChar w:fldCharType="separate"/>
    </w:r>
    <w:r>
      <w:rPr>
        <w:rFonts w:ascii="Fira Sans OT" w:hAnsi="Fira Sans OT"/>
        <w:sz w:val="20"/>
        <w:szCs w:val="20"/>
      </w:rPr>
      <w:t>1</w:t>
    </w:r>
    <w:r w:rsidRPr="0079729C">
      <w:rPr>
        <w:rFonts w:ascii="Fira Sans OT" w:hAnsi="Fira Sans OT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41BA" w:rsidRDefault="000241BA" w:rsidP="00AA2D53">
      <w:r>
        <w:separator/>
      </w:r>
    </w:p>
  </w:footnote>
  <w:footnote w:type="continuationSeparator" w:id="0">
    <w:p w:rsidR="000241BA" w:rsidRDefault="000241BA" w:rsidP="00AA2D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B66" w:rsidRPr="009B0148" w:rsidRDefault="00397D85" w:rsidP="00AA7095">
    <w:pPr>
      <w:pStyle w:val="Kopfzeile"/>
      <w:rPr>
        <w:rFonts w:ascii="Fira Sans OT" w:hAnsi="Fira Sans OT"/>
      </w:rPr>
    </w:pPr>
    <w:r>
      <w:rPr>
        <w:rFonts w:ascii="Fira Sans OT" w:hAnsi="Fira Sans OT"/>
        <w:noProof/>
      </w:rPr>
      <w:drawing>
        <wp:inline distT="0" distB="0" distL="0" distR="0" wp14:anchorId="7FDB400F" wp14:editId="1C90C2ED">
          <wp:extent cx="1082095" cy="558000"/>
          <wp:effectExtent l="0" t="0" r="0" b="127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4K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95" cy="55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B66" w:rsidRDefault="00967822" w:rsidP="00967822">
    <w:pPr>
      <w:pStyle w:val="Kopfzeile"/>
      <w:tabs>
        <w:tab w:val="clear" w:pos="9072"/>
        <w:tab w:val="right" w:pos="9639"/>
      </w:tabs>
    </w:pPr>
    <w:r>
      <w:rPr>
        <w:rFonts w:ascii="Fira Sans OT" w:hAnsi="Fira Sans OT"/>
        <w:noProof/>
      </w:rPr>
      <w:drawing>
        <wp:inline distT="0" distB="0" distL="0" distR="0" wp14:anchorId="78644D6C" wp14:editId="3AFB2E5B">
          <wp:extent cx="1389415" cy="720000"/>
          <wp:effectExtent l="0" t="0" r="0" b="444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4K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9415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A5201"/>
    <w:multiLevelType w:val="hybridMultilevel"/>
    <w:tmpl w:val="7C9032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B4B36"/>
    <w:multiLevelType w:val="hybridMultilevel"/>
    <w:tmpl w:val="2A02FD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0295"/>
    <w:multiLevelType w:val="hybridMultilevel"/>
    <w:tmpl w:val="95BE01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F6750"/>
    <w:multiLevelType w:val="hybridMultilevel"/>
    <w:tmpl w:val="85FCBB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614E0"/>
    <w:multiLevelType w:val="hybridMultilevel"/>
    <w:tmpl w:val="A53EE978"/>
    <w:lvl w:ilvl="0" w:tplc="AAE239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1E0D03"/>
    <w:multiLevelType w:val="hybridMultilevel"/>
    <w:tmpl w:val="A95467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D018BD"/>
    <w:multiLevelType w:val="hybridMultilevel"/>
    <w:tmpl w:val="6186F0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DD7DAD"/>
    <w:multiLevelType w:val="hybridMultilevel"/>
    <w:tmpl w:val="605E4C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830F07"/>
    <w:multiLevelType w:val="hybridMultilevel"/>
    <w:tmpl w:val="416E6A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8F6940"/>
    <w:multiLevelType w:val="hybridMultilevel"/>
    <w:tmpl w:val="196A73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FB0529"/>
    <w:multiLevelType w:val="hybridMultilevel"/>
    <w:tmpl w:val="2F4E2E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2F56FA"/>
    <w:multiLevelType w:val="hybridMultilevel"/>
    <w:tmpl w:val="E57697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17135F"/>
    <w:multiLevelType w:val="hybridMultilevel"/>
    <w:tmpl w:val="9A96D8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A2CBF"/>
    <w:multiLevelType w:val="hybridMultilevel"/>
    <w:tmpl w:val="31B8CB20"/>
    <w:lvl w:ilvl="0" w:tplc="2DC2E1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BD632C"/>
    <w:multiLevelType w:val="hybridMultilevel"/>
    <w:tmpl w:val="C7C0A4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7D2DDD"/>
    <w:multiLevelType w:val="hybridMultilevel"/>
    <w:tmpl w:val="5A12E69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0E3E4F"/>
    <w:multiLevelType w:val="hybridMultilevel"/>
    <w:tmpl w:val="51824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110701"/>
    <w:multiLevelType w:val="hybridMultilevel"/>
    <w:tmpl w:val="D72E85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D24274"/>
    <w:multiLevelType w:val="hybridMultilevel"/>
    <w:tmpl w:val="3BBC1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485583"/>
    <w:multiLevelType w:val="hybridMultilevel"/>
    <w:tmpl w:val="07D4A4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48D1BDE"/>
    <w:multiLevelType w:val="hybridMultilevel"/>
    <w:tmpl w:val="A57E76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CC08BF"/>
    <w:multiLevelType w:val="hybridMultilevel"/>
    <w:tmpl w:val="5A3895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494B1B"/>
    <w:multiLevelType w:val="hybridMultilevel"/>
    <w:tmpl w:val="383831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9B16030"/>
    <w:multiLevelType w:val="hybridMultilevel"/>
    <w:tmpl w:val="C91E0A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0D1C71"/>
    <w:multiLevelType w:val="hybridMultilevel"/>
    <w:tmpl w:val="8B222A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7C49C5"/>
    <w:multiLevelType w:val="hybridMultilevel"/>
    <w:tmpl w:val="A77E0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C385005"/>
    <w:multiLevelType w:val="hybridMultilevel"/>
    <w:tmpl w:val="0CA204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4B6D9F"/>
    <w:multiLevelType w:val="hybridMultilevel"/>
    <w:tmpl w:val="76889E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D67304A"/>
    <w:multiLevelType w:val="hybridMultilevel"/>
    <w:tmpl w:val="831A26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D9B7538"/>
    <w:multiLevelType w:val="hybridMultilevel"/>
    <w:tmpl w:val="7108B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F052EBD"/>
    <w:multiLevelType w:val="hybridMultilevel"/>
    <w:tmpl w:val="8BD6FB16"/>
    <w:lvl w:ilvl="0" w:tplc="3A1A7E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291237"/>
    <w:multiLevelType w:val="hybridMultilevel"/>
    <w:tmpl w:val="1570EF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F6342AA"/>
    <w:multiLevelType w:val="hybridMultilevel"/>
    <w:tmpl w:val="7772D20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FF7754A"/>
    <w:multiLevelType w:val="hybridMultilevel"/>
    <w:tmpl w:val="E9D4EE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FF827EC"/>
    <w:multiLevelType w:val="hybridMultilevel"/>
    <w:tmpl w:val="8B9A27D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A750E1"/>
    <w:multiLevelType w:val="hybridMultilevel"/>
    <w:tmpl w:val="1C80A9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0C015C6"/>
    <w:multiLevelType w:val="hybridMultilevel"/>
    <w:tmpl w:val="DF0C8D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1590863"/>
    <w:multiLevelType w:val="hybridMultilevel"/>
    <w:tmpl w:val="F0FA51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614A3E"/>
    <w:multiLevelType w:val="hybridMultilevel"/>
    <w:tmpl w:val="02E6AE8A"/>
    <w:lvl w:ilvl="0" w:tplc="0407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9" w15:restartNumberingAfterBreak="0">
    <w:nsid w:val="216D0088"/>
    <w:multiLevelType w:val="hybridMultilevel"/>
    <w:tmpl w:val="1098E9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3C625E0"/>
    <w:multiLevelType w:val="hybridMultilevel"/>
    <w:tmpl w:val="5F8039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5526A94"/>
    <w:multiLevelType w:val="hybridMultilevel"/>
    <w:tmpl w:val="1F86BA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D5506C"/>
    <w:multiLevelType w:val="hybridMultilevel"/>
    <w:tmpl w:val="06F8D8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8685A8D"/>
    <w:multiLevelType w:val="hybridMultilevel"/>
    <w:tmpl w:val="FB80E4B4"/>
    <w:lvl w:ilvl="0" w:tplc="280CBD98">
      <w:start w:val="2"/>
      <w:numFmt w:val="bullet"/>
      <w:lvlText w:val="-"/>
      <w:lvlJc w:val="left"/>
      <w:pPr>
        <w:ind w:left="720" w:hanging="360"/>
      </w:pPr>
      <w:rPr>
        <w:rFonts w:ascii="Fira Sans OT Light" w:eastAsia="MS Mincho" w:hAnsi="Fira Sans OT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AD44186"/>
    <w:multiLevelType w:val="hybridMultilevel"/>
    <w:tmpl w:val="D2442E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E1052DD"/>
    <w:multiLevelType w:val="hybridMultilevel"/>
    <w:tmpl w:val="7E70FD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E1174B2"/>
    <w:multiLevelType w:val="hybridMultilevel"/>
    <w:tmpl w:val="69A8D8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E786E68"/>
    <w:multiLevelType w:val="hybridMultilevel"/>
    <w:tmpl w:val="A000BE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0584A2C"/>
    <w:multiLevelType w:val="hybridMultilevel"/>
    <w:tmpl w:val="81D8C8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063057F"/>
    <w:multiLevelType w:val="hybridMultilevel"/>
    <w:tmpl w:val="032AB0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08104C1"/>
    <w:multiLevelType w:val="hybridMultilevel"/>
    <w:tmpl w:val="07E2B0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09579EE"/>
    <w:multiLevelType w:val="hybridMultilevel"/>
    <w:tmpl w:val="E99E0E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0F32053"/>
    <w:multiLevelType w:val="hybridMultilevel"/>
    <w:tmpl w:val="87BA7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203646D"/>
    <w:multiLevelType w:val="hybridMultilevel"/>
    <w:tmpl w:val="FC864C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28E3E98"/>
    <w:multiLevelType w:val="hybridMultilevel"/>
    <w:tmpl w:val="2E2CD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3E50DC2"/>
    <w:multiLevelType w:val="hybridMultilevel"/>
    <w:tmpl w:val="D9807EC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47F1A7C"/>
    <w:multiLevelType w:val="hybridMultilevel"/>
    <w:tmpl w:val="55F4D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51A6776"/>
    <w:multiLevelType w:val="hybridMultilevel"/>
    <w:tmpl w:val="CCA6AB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51E7FDB"/>
    <w:multiLevelType w:val="hybridMultilevel"/>
    <w:tmpl w:val="E93409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6DC5001"/>
    <w:multiLevelType w:val="hybridMultilevel"/>
    <w:tmpl w:val="87F069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74C1C81"/>
    <w:multiLevelType w:val="hybridMultilevel"/>
    <w:tmpl w:val="C63A44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881614E"/>
    <w:multiLevelType w:val="hybridMultilevel"/>
    <w:tmpl w:val="7DA6B4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8A60749"/>
    <w:multiLevelType w:val="hybridMultilevel"/>
    <w:tmpl w:val="61DA8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9FE0441"/>
    <w:multiLevelType w:val="hybridMultilevel"/>
    <w:tmpl w:val="33A000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A4B1576"/>
    <w:multiLevelType w:val="hybridMultilevel"/>
    <w:tmpl w:val="03A403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AEB0FB7"/>
    <w:multiLevelType w:val="hybridMultilevel"/>
    <w:tmpl w:val="116001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C9F5C83"/>
    <w:multiLevelType w:val="hybridMultilevel"/>
    <w:tmpl w:val="8990CD90"/>
    <w:lvl w:ilvl="0" w:tplc="50F06C24">
      <w:numFmt w:val="bullet"/>
      <w:lvlText w:val="-"/>
      <w:lvlJc w:val="left"/>
      <w:pPr>
        <w:ind w:left="1068" w:hanging="360"/>
      </w:pPr>
      <w:rPr>
        <w:rFonts w:ascii="Fira Sans" w:eastAsiaTheme="minorHAnsi" w:hAnsi="Fira San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7" w15:restartNumberingAfterBreak="0">
    <w:nsid w:val="3E3C3E35"/>
    <w:multiLevelType w:val="hybridMultilevel"/>
    <w:tmpl w:val="800CD9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F1B3A59"/>
    <w:multiLevelType w:val="hybridMultilevel"/>
    <w:tmpl w:val="460E02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F8D54F2"/>
    <w:multiLevelType w:val="hybridMultilevel"/>
    <w:tmpl w:val="307A47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FFF6023"/>
    <w:multiLevelType w:val="hybridMultilevel"/>
    <w:tmpl w:val="E236D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0414609"/>
    <w:multiLevelType w:val="hybridMultilevel"/>
    <w:tmpl w:val="F2D478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24D51A3"/>
    <w:multiLevelType w:val="hybridMultilevel"/>
    <w:tmpl w:val="34DC360A"/>
    <w:lvl w:ilvl="0" w:tplc="0407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73" w15:restartNumberingAfterBreak="0">
    <w:nsid w:val="42AD36BE"/>
    <w:multiLevelType w:val="hybridMultilevel"/>
    <w:tmpl w:val="580E63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31F4D93"/>
    <w:multiLevelType w:val="hybridMultilevel"/>
    <w:tmpl w:val="674C62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3902158"/>
    <w:multiLevelType w:val="hybridMultilevel"/>
    <w:tmpl w:val="B8BE03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41F10B1"/>
    <w:multiLevelType w:val="hybridMultilevel"/>
    <w:tmpl w:val="8174B4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55760DC"/>
    <w:multiLevelType w:val="hybridMultilevel"/>
    <w:tmpl w:val="48184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58A0FB8"/>
    <w:multiLevelType w:val="hybridMultilevel"/>
    <w:tmpl w:val="5888BC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6137C00"/>
    <w:multiLevelType w:val="hybridMultilevel"/>
    <w:tmpl w:val="CD3CFE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6295CF5"/>
    <w:multiLevelType w:val="hybridMultilevel"/>
    <w:tmpl w:val="E398C5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7CD5535"/>
    <w:multiLevelType w:val="hybridMultilevel"/>
    <w:tmpl w:val="1AAE0E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8715802"/>
    <w:multiLevelType w:val="hybridMultilevel"/>
    <w:tmpl w:val="BA90C6C0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4898291D"/>
    <w:multiLevelType w:val="hybridMultilevel"/>
    <w:tmpl w:val="FAAC2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8AD62C2"/>
    <w:multiLevelType w:val="hybridMultilevel"/>
    <w:tmpl w:val="0298EB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9161F8C"/>
    <w:multiLevelType w:val="hybridMultilevel"/>
    <w:tmpl w:val="E2405C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9383471"/>
    <w:multiLevelType w:val="hybridMultilevel"/>
    <w:tmpl w:val="B8760626"/>
    <w:lvl w:ilvl="0" w:tplc="0407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7" w15:restartNumberingAfterBreak="0">
    <w:nsid w:val="495A4E9A"/>
    <w:multiLevelType w:val="hybridMultilevel"/>
    <w:tmpl w:val="15B625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95B5F61"/>
    <w:multiLevelType w:val="hybridMultilevel"/>
    <w:tmpl w:val="E24C3C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97E1F51"/>
    <w:multiLevelType w:val="hybridMultilevel"/>
    <w:tmpl w:val="46BA9C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9C66262"/>
    <w:multiLevelType w:val="hybridMultilevel"/>
    <w:tmpl w:val="37C853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A597CA4"/>
    <w:multiLevelType w:val="hybridMultilevel"/>
    <w:tmpl w:val="FF4E13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C0D46A1"/>
    <w:multiLevelType w:val="hybridMultilevel"/>
    <w:tmpl w:val="7FD82526"/>
    <w:lvl w:ilvl="0" w:tplc="0407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93" w15:restartNumberingAfterBreak="0">
    <w:nsid w:val="4CD25C04"/>
    <w:multiLevelType w:val="hybridMultilevel"/>
    <w:tmpl w:val="833AAF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D3A6B19"/>
    <w:multiLevelType w:val="hybridMultilevel"/>
    <w:tmpl w:val="DBBC76C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E4D2B68"/>
    <w:multiLevelType w:val="hybridMultilevel"/>
    <w:tmpl w:val="CA76A8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E960C24"/>
    <w:multiLevelType w:val="hybridMultilevel"/>
    <w:tmpl w:val="F1BC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0D37FA2"/>
    <w:multiLevelType w:val="hybridMultilevel"/>
    <w:tmpl w:val="717660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FD32ED"/>
    <w:multiLevelType w:val="hybridMultilevel"/>
    <w:tmpl w:val="CD3A9D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15A3D65"/>
    <w:multiLevelType w:val="hybridMultilevel"/>
    <w:tmpl w:val="1FBA88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2332AA7"/>
    <w:multiLevelType w:val="hybridMultilevel"/>
    <w:tmpl w:val="1A4AE5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31503C1"/>
    <w:multiLevelType w:val="hybridMultilevel"/>
    <w:tmpl w:val="73248A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317644F"/>
    <w:multiLevelType w:val="hybridMultilevel"/>
    <w:tmpl w:val="DA741866"/>
    <w:lvl w:ilvl="0" w:tplc="EE48FBC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4FF7372"/>
    <w:multiLevelType w:val="hybridMultilevel"/>
    <w:tmpl w:val="737E18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54A2DD1"/>
    <w:multiLevelType w:val="hybridMultilevel"/>
    <w:tmpl w:val="60A062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5612A80"/>
    <w:multiLevelType w:val="hybridMultilevel"/>
    <w:tmpl w:val="7B68AC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880631C"/>
    <w:multiLevelType w:val="hybridMultilevel"/>
    <w:tmpl w:val="9E022FC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89A66F8"/>
    <w:multiLevelType w:val="hybridMultilevel"/>
    <w:tmpl w:val="04324E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9B53D91"/>
    <w:multiLevelType w:val="hybridMultilevel"/>
    <w:tmpl w:val="3208D7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B035245"/>
    <w:multiLevelType w:val="hybridMultilevel"/>
    <w:tmpl w:val="DB38AF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CB27453"/>
    <w:multiLevelType w:val="hybridMultilevel"/>
    <w:tmpl w:val="EAC643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D7800EA"/>
    <w:multiLevelType w:val="hybridMultilevel"/>
    <w:tmpl w:val="6A8A8E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E8A1B5A"/>
    <w:multiLevelType w:val="hybridMultilevel"/>
    <w:tmpl w:val="FC9C80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0794C0B"/>
    <w:multiLevelType w:val="hybridMultilevel"/>
    <w:tmpl w:val="1480C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2052F15"/>
    <w:multiLevelType w:val="hybridMultilevel"/>
    <w:tmpl w:val="E17605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3A20DE7"/>
    <w:multiLevelType w:val="hybridMultilevel"/>
    <w:tmpl w:val="F8965FA2"/>
    <w:lvl w:ilvl="0" w:tplc="50F06C24">
      <w:numFmt w:val="bullet"/>
      <w:lvlText w:val="-"/>
      <w:lvlJc w:val="left"/>
      <w:pPr>
        <w:ind w:left="1080" w:hanging="360"/>
      </w:pPr>
      <w:rPr>
        <w:rFonts w:ascii="Fira Sans" w:eastAsiaTheme="minorHAnsi" w:hAnsi="Fira Sans" w:cstheme="minorBidi" w:hint="default"/>
      </w:rPr>
    </w:lvl>
    <w:lvl w:ilvl="1" w:tplc="08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6" w15:restartNumberingAfterBreak="0">
    <w:nsid w:val="646720D5"/>
    <w:multiLevelType w:val="hybridMultilevel"/>
    <w:tmpl w:val="91108D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4DB6011"/>
    <w:multiLevelType w:val="hybridMultilevel"/>
    <w:tmpl w:val="9392D8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70E62E1"/>
    <w:multiLevelType w:val="hybridMultilevel"/>
    <w:tmpl w:val="55F895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8500E63"/>
    <w:multiLevelType w:val="hybridMultilevel"/>
    <w:tmpl w:val="2CBE03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8DB6764"/>
    <w:multiLevelType w:val="hybridMultilevel"/>
    <w:tmpl w:val="521ED0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91A6A05"/>
    <w:multiLevelType w:val="hybridMultilevel"/>
    <w:tmpl w:val="0A4A33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9953E0E"/>
    <w:multiLevelType w:val="hybridMultilevel"/>
    <w:tmpl w:val="9A948C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A033BA3"/>
    <w:multiLevelType w:val="hybridMultilevel"/>
    <w:tmpl w:val="44EA28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A2257E6"/>
    <w:multiLevelType w:val="hybridMultilevel"/>
    <w:tmpl w:val="D2B285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A307BCF"/>
    <w:multiLevelType w:val="hybridMultilevel"/>
    <w:tmpl w:val="0290B4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B7E0F09"/>
    <w:multiLevelType w:val="hybridMultilevel"/>
    <w:tmpl w:val="1B1458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D0B023B"/>
    <w:multiLevelType w:val="hybridMultilevel"/>
    <w:tmpl w:val="5E60DF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D82548D"/>
    <w:multiLevelType w:val="hybridMultilevel"/>
    <w:tmpl w:val="E5C690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DE94648"/>
    <w:multiLevelType w:val="hybridMultilevel"/>
    <w:tmpl w:val="E24ADC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DEB2012"/>
    <w:multiLevelType w:val="hybridMultilevel"/>
    <w:tmpl w:val="CCA6AB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E504669"/>
    <w:multiLevelType w:val="hybridMultilevel"/>
    <w:tmpl w:val="ED3E27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41D3DD3"/>
    <w:multiLevelType w:val="hybridMultilevel"/>
    <w:tmpl w:val="2E74733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4FB0878"/>
    <w:multiLevelType w:val="hybridMultilevel"/>
    <w:tmpl w:val="2474FD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8245437"/>
    <w:multiLevelType w:val="hybridMultilevel"/>
    <w:tmpl w:val="F5EC1B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8DA1510"/>
    <w:multiLevelType w:val="hybridMultilevel"/>
    <w:tmpl w:val="904C36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B024F26"/>
    <w:multiLevelType w:val="hybridMultilevel"/>
    <w:tmpl w:val="778465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C410E57"/>
    <w:multiLevelType w:val="hybridMultilevel"/>
    <w:tmpl w:val="A90845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C4E1FE9"/>
    <w:multiLevelType w:val="hybridMultilevel"/>
    <w:tmpl w:val="DC3224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CE94B23"/>
    <w:multiLevelType w:val="hybridMultilevel"/>
    <w:tmpl w:val="94FAB3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E6F44F3"/>
    <w:multiLevelType w:val="hybridMultilevel"/>
    <w:tmpl w:val="E1761B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FD84FE5"/>
    <w:multiLevelType w:val="hybridMultilevel"/>
    <w:tmpl w:val="B02C1F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6"/>
  </w:num>
  <w:num w:numId="2">
    <w:abstractNumId w:val="115"/>
  </w:num>
  <w:num w:numId="3">
    <w:abstractNumId w:val="66"/>
  </w:num>
  <w:num w:numId="4">
    <w:abstractNumId w:val="4"/>
  </w:num>
  <w:num w:numId="5">
    <w:abstractNumId w:val="102"/>
  </w:num>
  <w:num w:numId="6">
    <w:abstractNumId w:val="37"/>
  </w:num>
  <w:num w:numId="7">
    <w:abstractNumId w:val="59"/>
  </w:num>
  <w:num w:numId="8">
    <w:abstractNumId w:val="109"/>
  </w:num>
  <w:num w:numId="9">
    <w:abstractNumId w:val="89"/>
  </w:num>
  <w:num w:numId="10">
    <w:abstractNumId w:val="52"/>
  </w:num>
  <w:num w:numId="11">
    <w:abstractNumId w:val="116"/>
  </w:num>
  <w:num w:numId="12">
    <w:abstractNumId w:val="15"/>
  </w:num>
  <w:num w:numId="13">
    <w:abstractNumId w:val="98"/>
  </w:num>
  <w:num w:numId="14">
    <w:abstractNumId w:val="123"/>
  </w:num>
  <w:num w:numId="15">
    <w:abstractNumId w:val="17"/>
  </w:num>
  <w:num w:numId="16">
    <w:abstractNumId w:val="40"/>
  </w:num>
  <w:num w:numId="17">
    <w:abstractNumId w:val="118"/>
  </w:num>
  <w:num w:numId="18">
    <w:abstractNumId w:val="141"/>
  </w:num>
  <w:num w:numId="19">
    <w:abstractNumId w:val="11"/>
  </w:num>
  <w:num w:numId="20">
    <w:abstractNumId w:val="112"/>
  </w:num>
  <w:num w:numId="21">
    <w:abstractNumId w:val="29"/>
  </w:num>
  <w:num w:numId="22">
    <w:abstractNumId w:val="137"/>
  </w:num>
  <w:num w:numId="23">
    <w:abstractNumId w:val="19"/>
  </w:num>
  <w:num w:numId="24">
    <w:abstractNumId w:val="26"/>
  </w:num>
  <w:num w:numId="25">
    <w:abstractNumId w:val="28"/>
  </w:num>
  <w:num w:numId="26">
    <w:abstractNumId w:val="68"/>
  </w:num>
  <w:num w:numId="27">
    <w:abstractNumId w:val="55"/>
  </w:num>
  <w:num w:numId="28">
    <w:abstractNumId w:val="131"/>
  </w:num>
  <w:num w:numId="29">
    <w:abstractNumId w:val="69"/>
  </w:num>
  <w:num w:numId="30">
    <w:abstractNumId w:val="107"/>
  </w:num>
  <w:num w:numId="31">
    <w:abstractNumId w:val="78"/>
  </w:num>
  <w:num w:numId="32">
    <w:abstractNumId w:val="110"/>
  </w:num>
  <w:num w:numId="33">
    <w:abstractNumId w:val="94"/>
  </w:num>
  <w:num w:numId="34">
    <w:abstractNumId w:val="87"/>
  </w:num>
  <w:num w:numId="35">
    <w:abstractNumId w:val="114"/>
  </w:num>
  <w:num w:numId="36">
    <w:abstractNumId w:val="23"/>
  </w:num>
  <w:num w:numId="37">
    <w:abstractNumId w:val="104"/>
  </w:num>
  <w:num w:numId="38">
    <w:abstractNumId w:val="105"/>
  </w:num>
  <w:num w:numId="39">
    <w:abstractNumId w:val="70"/>
  </w:num>
  <w:num w:numId="40">
    <w:abstractNumId w:val="129"/>
  </w:num>
  <w:num w:numId="41">
    <w:abstractNumId w:val="16"/>
  </w:num>
  <w:num w:numId="42">
    <w:abstractNumId w:val="18"/>
  </w:num>
  <w:num w:numId="43">
    <w:abstractNumId w:val="50"/>
  </w:num>
  <w:num w:numId="44">
    <w:abstractNumId w:val="125"/>
  </w:num>
  <w:num w:numId="45">
    <w:abstractNumId w:val="53"/>
  </w:num>
  <w:num w:numId="46">
    <w:abstractNumId w:val="126"/>
  </w:num>
  <w:num w:numId="47">
    <w:abstractNumId w:val="124"/>
  </w:num>
  <w:num w:numId="48">
    <w:abstractNumId w:val="138"/>
  </w:num>
  <w:num w:numId="49">
    <w:abstractNumId w:val="44"/>
  </w:num>
  <w:num w:numId="50">
    <w:abstractNumId w:val="12"/>
  </w:num>
  <w:num w:numId="51">
    <w:abstractNumId w:val="111"/>
  </w:num>
  <w:num w:numId="52">
    <w:abstractNumId w:val="21"/>
  </w:num>
  <w:num w:numId="53">
    <w:abstractNumId w:val="8"/>
  </w:num>
  <w:num w:numId="54">
    <w:abstractNumId w:val="10"/>
  </w:num>
  <w:num w:numId="55">
    <w:abstractNumId w:val="2"/>
  </w:num>
  <w:num w:numId="56">
    <w:abstractNumId w:val="6"/>
  </w:num>
  <w:num w:numId="57">
    <w:abstractNumId w:val="134"/>
  </w:num>
  <w:num w:numId="58">
    <w:abstractNumId w:val="14"/>
  </w:num>
  <w:num w:numId="59">
    <w:abstractNumId w:val="47"/>
  </w:num>
  <w:num w:numId="60">
    <w:abstractNumId w:val="119"/>
  </w:num>
  <w:num w:numId="61">
    <w:abstractNumId w:val="85"/>
  </w:num>
  <w:num w:numId="62">
    <w:abstractNumId w:val="31"/>
  </w:num>
  <w:num w:numId="63">
    <w:abstractNumId w:val="1"/>
  </w:num>
  <w:num w:numId="64">
    <w:abstractNumId w:val="100"/>
  </w:num>
  <w:num w:numId="65">
    <w:abstractNumId w:val="84"/>
  </w:num>
  <w:num w:numId="66">
    <w:abstractNumId w:val="67"/>
  </w:num>
  <w:num w:numId="67">
    <w:abstractNumId w:val="127"/>
  </w:num>
  <w:num w:numId="68">
    <w:abstractNumId w:val="3"/>
  </w:num>
  <w:num w:numId="69">
    <w:abstractNumId w:val="90"/>
  </w:num>
  <w:num w:numId="70">
    <w:abstractNumId w:val="9"/>
  </w:num>
  <w:num w:numId="71">
    <w:abstractNumId w:val="139"/>
  </w:num>
  <w:num w:numId="72">
    <w:abstractNumId w:val="132"/>
  </w:num>
  <w:num w:numId="73">
    <w:abstractNumId w:val="32"/>
  </w:num>
  <w:num w:numId="74">
    <w:abstractNumId w:val="20"/>
  </w:num>
  <w:num w:numId="75">
    <w:abstractNumId w:val="65"/>
  </w:num>
  <w:num w:numId="76">
    <w:abstractNumId w:val="71"/>
  </w:num>
  <w:num w:numId="77">
    <w:abstractNumId w:val="76"/>
  </w:num>
  <w:num w:numId="78">
    <w:abstractNumId w:val="120"/>
  </w:num>
  <w:num w:numId="79">
    <w:abstractNumId w:val="22"/>
  </w:num>
  <w:num w:numId="80">
    <w:abstractNumId w:val="56"/>
  </w:num>
  <w:num w:numId="81">
    <w:abstractNumId w:val="33"/>
  </w:num>
  <w:num w:numId="82">
    <w:abstractNumId w:val="113"/>
  </w:num>
  <w:num w:numId="83">
    <w:abstractNumId w:val="135"/>
  </w:num>
  <w:num w:numId="84">
    <w:abstractNumId w:val="80"/>
  </w:num>
  <w:num w:numId="85">
    <w:abstractNumId w:val="0"/>
  </w:num>
  <w:num w:numId="86">
    <w:abstractNumId w:val="74"/>
  </w:num>
  <w:num w:numId="87">
    <w:abstractNumId w:val="99"/>
  </w:num>
  <w:num w:numId="88">
    <w:abstractNumId w:val="61"/>
  </w:num>
  <w:num w:numId="89">
    <w:abstractNumId w:val="128"/>
  </w:num>
  <w:num w:numId="90">
    <w:abstractNumId w:val="93"/>
  </w:num>
  <w:num w:numId="91">
    <w:abstractNumId w:val="54"/>
  </w:num>
  <w:num w:numId="92">
    <w:abstractNumId w:val="24"/>
  </w:num>
  <w:num w:numId="93">
    <w:abstractNumId w:val="27"/>
  </w:num>
  <w:num w:numId="94">
    <w:abstractNumId w:val="77"/>
  </w:num>
  <w:num w:numId="95">
    <w:abstractNumId w:val="117"/>
  </w:num>
  <w:num w:numId="96">
    <w:abstractNumId w:val="96"/>
  </w:num>
  <w:num w:numId="97">
    <w:abstractNumId w:val="91"/>
  </w:num>
  <w:num w:numId="98">
    <w:abstractNumId w:val="35"/>
  </w:num>
  <w:num w:numId="99">
    <w:abstractNumId w:val="81"/>
  </w:num>
  <w:num w:numId="100">
    <w:abstractNumId w:val="41"/>
  </w:num>
  <w:num w:numId="101">
    <w:abstractNumId w:val="49"/>
  </w:num>
  <w:num w:numId="102">
    <w:abstractNumId w:val="75"/>
  </w:num>
  <w:num w:numId="103">
    <w:abstractNumId w:val="51"/>
  </w:num>
  <w:num w:numId="104">
    <w:abstractNumId w:val="83"/>
  </w:num>
  <w:num w:numId="105">
    <w:abstractNumId w:val="122"/>
  </w:num>
  <w:num w:numId="106">
    <w:abstractNumId w:val="73"/>
  </w:num>
  <w:num w:numId="107">
    <w:abstractNumId w:val="130"/>
  </w:num>
  <w:num w:numId="108">
    <w:abstractNumId w:val="57"/>
  </w:num>
  <w:num w:numId="109">
    <w:abstractNumId w:val="39"/>
  </w:num>
  <w:num w:numId="110">
    <w:abstractNumId w:val="63"/>
  </w:num>
  <w:num w:numId="111">
    <w:abstractNumId w:val="34"/>
  </w:num>
  <w:num w:numId="112">
    <w:abstractNumId w:val="48"/>
  </w:num>
  <w:num w:numId="113">
    <w:abstractNumId w:val="64"/>
  </w:num>
  <w:num w:numId="114">
    <w:abstractNumId w:val="58"/>
  </w:num>
  <w:num w:numId="115">
    <w:abstractNumId w:val="133"/>
  </w:num>
  <w:num w:numId="116">
    <w:abstractNumId w:val="7"/>
  </w:num>
  <w:num w:numId="117">
    <w:abstractNumId w:val="42"/>
  </w:num>
  <w:num w:numId="118">
    <w:abstractNumId w:val="140"/>
  </w:num>
  <w:num w:numId="119">
    <w:abstractNumId w:val="103"/>
  </w:num>
  <w:num w:numId="120">
    <w:abstractNumId w:val="108"/>
  </w:num>
  <w:num w:numId="121">
    <w:abstractNumId w:val="46"/>
  </w:num>
  <w:num w:numId="122">
    <w:abstractNumId w:val="101"/>
  </w:num>
  <w:num w:numId="123">
    <w:abstractNumId w:val="88"/>
  </w:num>
  <w:num w:numId="124">
    <w:abstractNumId w:val="62"/>
  </w:num>
  <w:num w:numId="125">
    <w:abstractNumId w:val="136"/>
  </w:num>
  <w:num w:numId="126">
    <w:abstractNumId w:val="60"/>
  </w:num>
  <w:num w:numId="127">
    <w:abstractNumId w:val="79"/>
  </w:num>
  <w:num w:numId="128">
    <w:abstractNumId w:val="5"/>
  </w:num>
  <w:num w:numId="129">
    <w:abstractNumId w:val="97"/>
  </w:num>
  <w:num w:numId="130">
    <w:abstractNumId w:val="121"/>
  </w:num>
  <w:num w:numId="131">
    <w:abstractNumId w:val="92"/>
  </w:num>
  <w:num w:numId="132">
    <w:abstractNumId w:val="72"/>
  </w:num>
  <w:num w:numId="133">
    <w:abstractNumId w:val="38"/>
  </w:num>
  <w:num w:numId="134">
    <w:abstractNumId w:val="82"/>
  </w:num>
  <w:num w:numId="135">
    <w:abstractNumId w:val="86"/>
  </w:num>
  <w:num w:numId="136">
    <w:abstractNumId w:val="36"/>
  </w:num>
  <w:num w:numId="137">
    <w:abstractNumId w:val="45"/>
  </w:num>
  <w:num w:numId="138">
    <w:abstractNumId w:val="25"/>
  </w:num>
  <w:num w:numId="139">
    <w:abstractNumId w:val="13"/>
  </w:num>
  <w:num w:numId="140">
    <w:abstractNumId w:val="30"/>
  </w:num>
  <w:num w:numId="141">
    <w:abstractNumId w:val="95"/>
  </w:num>
  <w:num w:numId="142">
    <w:abstractNumId w:val="43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attachedTemplate r:id="rId1"/>
  <w:documentProtection w:edit="forms" w:enforcement="1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1D8"/>
    <w:rsid w:val="00000FDC"/>
    <w:rsid w:val="00004CB9"/>
    <w:rsid w:val="000057C8"/>
    <w:rsid w:val="000130A8"/>
    <w:rsid w:val="00017B64"/>
    <w:rsid w:val="000241BA"/>
    <w:rsid w:val="00043450"/>
    <w:rsid w:val="0005114D"/>
    <w:rsid w:val="0005298A"/>
    <w:rsid w:val="00052E5D"/>
    <w:rsid w:val="00057FF4"/>
    <w:rsid w:val="000646E9"/>
    <w:rsid w:val="00066F60"/>
    <w:rsid w:val="00082275"/>
    <w:rsid w:val="0009132F"/>
    <w:rsid w:val="00094975"/>
    <w:rsid w:val="000A4ED1"/>
    <w:rsid w:val="000B2188"/>
    <w:rsid w:val="000B322A"/>
    <w:rsid w:val="000B6810"/>
    <w:rsid w:val="000D11B1"/>
    <w:rsid w:val="000D51A1"/>
    <w:rsid w:val="000D62A1"/>
    <w:rsid w:val="000F2535"/>
    <w:rsid w:val="00103F29"/>
    <w:rsid w:val="00110222"/>
    <w:rsid w:val="00111DD0"/>
    <w:rsid w:val="001135B1"/>
    <w:rsid w:val="001165A8"/>
    <w:rsid w:val="001208BF"/>
    <w:rsid w:val="00127914"/>
    <w:rsid w:val="00131C5D"/>
    <w:rsid w:val="00142548"/>
    <w:rsid w:val="001451D8"/>
    <w:rsid w:val="00156F08"/>
    <w:rsid w:val="001703CD"/>
    <w:rsid w:val="0017301E"/>
    <w:rsid w:val="00184BD0"/>
    <w:rsid w:val="001853E2"/>
    <w:rsid w:val="0019450F"/>
    <w:rsid w:val="001A6E45"/>
    <w:rsid w:val="001B289E"/>
    <w:rsid w:val="001B5DF6"/>
    <w:rsid w:val="001C0EEE"/>
    <w:rsid w:val="001D3D3F"/>
    <w:rsid w:val="001E0E6C"/>
    <w:rsid w:val="0020353E"/>
    <w:rsid w:val="00211DD9"/>
    <w:rsid w:val="00224310"/>
    <w:rsid w:val="00231B18"/>
    <w:rsid w:val="00231EE9"/>
    <w:rsid w:val="00232D48"/>
    <w:rsid w:val="0023344A"/>
    <w:rsid w:val="002362AE"/>
    <w:rsid w:val="00236DEF"/>
    <w:rsid w:val="0025037D"/>
    <w:rsid w:val="00251DA3"/>
    <w:rsid w:val="002621FC"/>
    <w:rsid w:val="00271193"/>
    <w:rsid w:val="00281647"/>
    <w:rsid w:val="002A33FE"/>
    <w:rsid w:val="002A4684"/>
    <w:rsid w:val="002C6673"/>
    <w:rsid w:val="002C7EF5"/>
    <w:rsid w:val="002D1233"/>
    <w:rsid w:val="002E1553"/>
    <w:rsid w:val="002F3BBB"/>
    <w:rsid w:val="003022F9"/>
    <w:rsid w:val="00302CF9"/>
    <w:rsid w:val="00303ECF"/>
    <w:rsid w:val="003111AE"/>
    <w:rsid w:val="00320F0A"/>
    <w:rsid w:val="00321781"/>
    <w:rsid w:val="00322E17"/>
    <w:rsid w:val="00323597"/>
    <w:rsid w:val="00330FBB"/>
    <w:rsid w:val="00334316"/>
    <w:rsid w:val="00335719"/>
    <w:rsid w:val="003373AA"/>
    <w:rsid w:val="0034125D"/>
    <w:rsid w:val="00347A29"/>
    <w:rsid w:val="00352BF4"/>
    <w:rsid w:val="00361274"/>
    <w:rsid w:val="00363C56"/>
    <w:rsid w:val="0037700F"/>
    <w:rsid w:val="00380146"/>
    <w:rsid w:val="00390D09"/>
    <w:rsid w:val="00395B1D"/>
    <w:rsid w:val="00397D85"/>
    <w:rsid w:val="003A5BC3"/>
    <w:rsid w:val="003A70DD"/>
    <w:rsid w:val="003B6387"/>
    <w:rsid w:val="003C67BD"/>
    <w:rsid w:val="003D42D8"/>
    <w:rsid w:val="003E157F"/>
    <w:rsid w:val="003E1A03"/>
    <w:rsid w:val="003F6B61"/>
    <w:rsid w:val="00400C2B"/>
    <w:rsid w:val="004011B7"/>
    <w:rsid w:val="0040787B"/>
    <w:rsid w:val="004146EA"/>
    <w:rsid w:val="0042384E"/>
    <w:rsid w:val="004238EA"/>
    <w:rsid w:val="00433CDC"/>
    <w:rsid w:val="0045389E"/>
    <w:rsid w:val="00460457"/>
    <w:rsid w:val="00462110"/>
    <w:rsid w:val="0046429A"/>
    <w:rsid w:val="004647C8"/>
    <w:rsid w:val="0046590A"/>
    <w:rsid w:val="00472EB6"/>
    <w:rsid w:val="00474CF2"/>
    <w:rsid w:val="00485326"/>
    <w:rsid w:val="00490F29"/>
    <w:rsid w:val="00492B66"/>
    <w:rsid w:val="00494095"/>
    <w:rsid w:val="00496D67"/>
    <w:rsid w:val="004974F4"/>
    <w:rsid w:val="004A0BC6"/>
    <w:rsid w:val="004A5372"/>
    <w:rsid w:val="004B02E2"/>
    <w:rsid w:val="004B3923"/>
    <w:rsid w:val="004C2B8D"/>
    <w:rsid w:val="004C5B26"/>
    <w:rsid w:val="004D1B11"/>
    <w:rsid w:val="004D3428"/>
    <w:rsid w:val="004E1D9F"/>
    <w:rsid w:val="004E22EE"/>
    <w:rsid w:val="004E66F6"/>
    <w:rsid w:val="004F1618"/>
    <w:rsid w:val="004F2A6A"/>
    <w:rsid w:val="00505A43"/>
    <w:rsid w:val="00507501"/>
    <w:rsid w:val="00510598"/>
    <w:rsid w:val="00514C8B"/>
    <w:rsid w:val="00515269"/>
    <w:rsid w:val="00521943"/>
    <w:rsid w:val="00525547"/>
    <w:rsid w:val="00526BBB"/>
    <w:rsid w:val="00533D39"/>
    <w:rsid w:val="00540AAD"/>
    <w:rsid w:val="00542ABE"/>
    <w:rsid w:val="005463C9"/>
    <w:rsid w:val="00550AE5"/>
    <w:rsid w:val="00556E71"/>
    <w:rsid w:val="0056090E"/>
    <w:rsid w:val="00561434"/>
    <w:rsid w:val="00561899"/>
    <w:rsid w:val="00561903"/>
    <w:rsid w:val="00566A05"/>
    <w:rsid w:val="00571574"/>
    <w:rsid w:val="00571F5E"/>
    <w:rsid w:val="00577EE5"/>
    <w:rsid w:val="005824CD"/>
    <w:rsid w:val="0058567D"/>
    <w:rsid w:val="005A1151"/>
    <w:rsid w:val="005C016F"/>
    <w:rsid w:val="005E2CAB"/>
    <w:rsid w:val="005F097D"/>
    <w:rsid w:val="005F3845"/>
    <w:rsid w:val="006071BD"/>
    <w:rsid w:val="006121E6"/>
    <w:rsid w:val="00614457"/>
    <w:rsid w:val="00626C0B"/>
    <w:rsid w:val="00627830"/>
    <w:rsid w:val="00630216"/>
    <w:rsid w:val="006315DF"/>
    <w:rsid w:val="006324BA"/>
    <w:rsid w:val="00635114"/>
    <w:rsid w:val="00643E70"/>
    <w:rsid w:val="00651433"/>
    <w:rsid w:val="006571C3"/>
    <w:rsid w:val="0067238E"/>
    <w:rsid w:val="00686367"/>
    <w:rsid w:val="006875FD"/>
    <w:rsid w:val="006A0DEC"/>
    <w:rsid w:val="006A3D58"/>
    <w:rsid w:val="006C4764"/>
    <w:rsid w:val="006C49A2"/>
    <w:rsid w:val="006C5886"/>
    <w:rsid w:val="006D6724"/>
    <w:rsid w:val="006E2DCB"/>
    <w:rsid w:val="006E4468"/>
    <w:rsid w:val="00705A47"/>
    <w:rsid w:val="00707CC8"/>
    <w:rsid w:val="00717C0A"/>
    <w:rsid w:val="007228DF"/>
    <w:rsid w:val="00723F90"/>
    <w:rsid w:val="0073697F"/>
    <w:rsid w:val="007406C2"/>
    <w:rsid w:val="0074410E"/>
    <w:rsid w:val="007467D4"/>
    <w:rsid w:val="00747495"/>
    <w:rsid w:val="00756D2D"/>
    <w:rsid w:val="0076103F"/>
    <w:rsid w:val="00764E64"/>
    <w:rsid w:val="007729A4"/>
    <w:rsid w:val="00776333"/>
    <w:rsid w:val="007818F1"/>
    <w:rsid w:val="007862A7"/>
    <w:rsid w:val="007907B2"/>
    <w:rsid w:val="00793C33"/>
    <w:rsid w:val="007B0C5A"/>
    <w:rsid w:val="007B4D39"/>
    <w:rsid w:val="007B573C"/>
    <w:rsid w:val="007C7629"/>
    <w:rsid w:val="007D38CE"/>
    <w:rsid w:val="007D3E41"/>
    <w:rsid w:val="007D5582"/>
    <w:rsid w:val="007D7CBC"/>
    <w:rsid w:val="008047B8"/>
    <w:rsid w:val="00805C04"/>
    <w:rsid w:val="00807045"/>
    <w:rsid w:val="008139E0"/>
    <w:rsid w:val="00814416"/>
    <w:rsid w:val="008146B0"/>
    <w:rsid w:val="008167AA"/>
    <w:rsid w:val="00823556"/>
    <w:rsid w:val="00830EA5"/>
    <w:rsid w:val="00836E36"/>
    <w:rsid w:val="00837EBB"/>
    <w:rsid w:val="00841B4D"/>
    <w:rsid w:val="0085285B"/>
    <w:rsid w:val="00864984"/>
    <w:rsid w:val="0086595B"/>
    <w:rsid w:val="008A79E0"/>
    <w:rsid w:val="008B5649"/>
    <w:rsid w:val="008B70CB"/>
    <w:rsid w:val="008D04C3"/>
    <w:rsid w:val="008D1D47"/>
    <w:rsid w:val="008D4BAB"/>
    <w:rsid w:val="008D5F2D"/>
    <w:rsid w:val="008E13F1"/>
    <w:rsid w:val="008E6276"/>
    <w:rsid w:val="008E6424"/>
    <w:rsid w:val="008E76A3"/>
    <w:rsid w:val="008F5F51"/>
    <w:rsid w:val="009148C6"/>
    <w:rsid w:val="00925443"/>
    <w:rsid w:val="00927D6D"/>
    <w:rsid w:val="009365ED"/>
    <w:rsid w:val="00942E19"/>
    <w:rsid w:val="0095437B"/>
    <w:rsid w:val="009602CF"/>
    <w:rsid w:val="00960DA0"/>
    <w:rsid w:val="00967822"/>
    <w:rsid w:val="00971FA2"/>
    <w:rsid w:val="0097569C"/>
    <w:rsid w:val="00981479"/>
    <w:rsid w:val="0098331B"/>
    <w:rsid w:val="0098335D"/>
    <w:rsid w:val="009B0148"/>
    <w:rsid w:val="009B02C0"/>
    <w:rsid w:val="009B58B1"/>
    <w:rsid w:val="009B6FE1"/>
    <w:rsid w:val="009B7AD9"/>
    <w:rsid w:val="009C03E9"/>
    <w:rsid w:val="009C5114"/>
    <w:rsid w:val="009C59B8"/>
    <w:rsid w:val="009E7A0D"/>
    <w:rsid w:val="009F04AF"/>
    <w:rsid w:val="009F197F"/>
    <w:rsid w:val="009F4FA0"/>
    <w:rsid w:val="00A04EE8"/>
    <w:rsid w:val="00A111BA"/>
    <w:rsid w:val="00A22CF6"/>
    <w:rsid w:val="00A25FA9"/>
    <w:rsid w:val="00A26DC4"/>
    <w:rsid w:val="00A345BA"/>
    <w:rsid w:val="00A420E9"/>
    <w:rsid w:val="00A47E86"/>
    <w:rsid w:val="00A5149C"/>
    <w:rsid w:val="00A543CB"/>
    <w:rsid w:val="00A544C5"/>
    <w:rsid w:val="00A61AE5"/>
    <w:rsid w:val="00A630A2"/>
    <w:rsid w:val="00A676E2"/>
    <w:rsid w:val="00A67765"/>
    <w:rsid w:val="00A73E6A"/>
    <w:rsid w:val="00A750C9"/>
    <w:rsid w:val="00A76245"/>
    <w:rsid w:val="00A93209"/>
    <w:rsid w:val="00A935A7"/>
    <w:rsid w:val="00AA2D53"/>
    <w:rsid w:val="00AA4782"/>
    <w:rsid w:val="00AA7095"/>
    <w:rsid w:val="00AB091E"/>
    <w:rsid w:val="00AB3C28"/>
    <w:rsid w:val="00AB6506"/>
    <w:rsid w:val="00AB6EC2"/>
    <w:rsid w:val="00AD615C"/>
    <w:rsid w:val="00AE64F7"/>
    <w:rsid w:val="00AF5B85"/>
    <w:rsid w:val="00B043A7"/>
    <w:rsid w:val="00B36490"/>
    <w:rsid w:val="00B42EF0"/>
    <w:rsid w:val="00B57B66"/>
    <w:rsid w:val="00B62F19"/>
    <w:rsid w:val="00B7407F"/>
    <w:rsid w:val="00B87A70"/>
    <w:rsid w:val="00B9236A"/>
    <w:rsid w:val="00B9390F"/>
    <w:rsid w:val="00BB3796"/>
    <w:rsid w:val="00BB7CAB"/>
    <w:rsid w:val="00BD1E37"/>
    <w:rsid w:val="00BD3DD0"/>
    <w:rsid w:val="00BD4B1B"/>
    <w:rsid w:val="00BF0536"/>
    <w:rsid w:val="00BF7397"/>
    <w:rsid w:val="00BF7E49"/>
    <w:rsid w:val="00C0093E"/>
    <w:rsid w:val="00C028A3"/>
    <w:rsid w:val="00C1457B"/>
    <w:rsid w:val="00C22D43"/>
    <w:rsid w:val="00C306BE"/>
    <w:rsid w:val="00C4175A"/>
    <w:rsid w:val="00C42A63"/>
    <w:rsid w:val="00C466AE"/>
    <w:rsid w:val="00C61E33"/>
    <w:rsid w:val="00C67AD0"/>
    <w:rsid w:val="00C746A0"/>
    <w:rsid w:val="00C90118"/>
    <w:rsid w:val="00CA2897"/>
    <w:rsid w:val="00CA3392"/>
    <w:rsid w:val="00CA518B"/>
    <w:rsid w:val="00CA6F53"/>
    <w:rsid w:val="00CB3C4E"/>
    <w:rsid w:val="00CB7CC5"/>
    <w:rsid w:val="00CC0902"/>
    <w:rsid w:val="00CC3EDA"/>
    <w:rsid w:val="00CD0721"/>
    <w:rsid w:val="00CD2FA7"/>
    <w:rsid w:val="00CD4E4F"/>
    <w:rsid w:val="00CE49B8"/>
    <w:rsid w:val="00CF2C97"/>
    <w:rsid w:val="00CF701A"/>
    <w:rsid w:val="00D04520"/>
    <w:rsid w:val="00D0745D"/>
    <w:rsid w:val="00D10AE9"/>
    <w:rsid w:val="00D145A5"/>
    <w:rsid w:val="00D21DBC"/>
    <w:rsid w:val="00D223CF"/>
    <w:rsid w:val="00D3141C"/>
    <w:rsid w:val="00D34CBF"/>
    <w:rsid w:val="00D35C99"/>
    <w:rsid w:val="00D37C01"/>
    <w:rsid w:val="00D4429D"/>
    <w:rsid w:val="00D51B41"/>
    <w:rsid w:val="00D525F8"/>
    <w:rsid w:val="00D53313"/>
    <w:rsid w:val="00D5383B"/>
    <w:rsid w:val="00D64BF2"/>
    <w:rsid w:val="00D879EC"/>
    <w:rsid w:val="00DA1CDB"/>
    <w:rsid w:val="00DA542F"/>
    <w:rsid w:val="00DA72D2"/>
    <w:rsid w:val="00DB000D"/>
    <w:rsid w:val="00DB6820"/>
    <w:rsid w:val="00DD3DEA"/>
    <w:rsid w:val="00DD7D15"/>
    <w:rsid w:val="00DE0310"/>
    <w:rsid w:val="00DF67B6"/>
    <w:rsid w:val="00E010A1"/>
    <w:rsid w:val="00E14739"/>
    <w:rsid w:val="00E32D4C"/>
    <w:rsid w:val="00E400BF"/>
    <w:rsid w:val="00E421F0"/>
    <w:rsid w:val="00E5358A"/>
    <w:rsid w:val="00E70DDC"/>
    <w:rsid w:val="00E73A8C"/>
    <w:rsid w:val="00E748F6"/>
    <w:rsid w:val="00E76215"/>
    <w:rsid w:val="00EA61D3"/>
    <w:rsid w:val="00EC1E7C"/>
    <w:rsid w:val="00ED2B11"/>
    <w:rsid w:val="00EE1F98"/>
    <w:rsid w:val="00EE5AEF"/>
    <w:rsid w:val="00EF0BB0"/>
    <w:rsid w:val="00EF170F"/>
    <w:rsid w:val="00F015E0"/>
    <w:rsid w:val="00F02B5B"/>
    <w:rsid w:val="00F04D7E"/>
    <w:rsid w:val="00F067CE"/>
    <w:rsid w:val="00F22964"/>
    <w:rsid w:val="00F374A0"/>
    <w:rsid w:val="00F478F4"/>
    <w:rsid w:val="00F53BF6"/>
    <w:rsid w:val="00F932B0"/>
    <w:rsid w:val="00FB13B3"/>
    <w:rsid w:val="00FC345B"/>
    <w:rsid w:val="00FC7309"/>
    <w:rsid w:val="00FE4AF4"/>
    <w:rsid w:val="00FF06B5"/>
    <w:rsid w:val="00FF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252DEA6"/>
  <w14:defaultImageDpi w14:val="300"/>
  <w15:docId w15:val="{FDF29E02-40FB-6144-A1A9-23ED116EC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5298A"/>
    <w:pPr>
      <w:keepNext/>
      <w:keepLines/>
      <w:spacing w:before="240" w:after="120"/>
      <w:jc w:val="both"/>
      <w:outlineLvl w:val="0"/>
    </w:pPr>
    <w:rPr>
      <w:rFonts w:ascii="Arial" w:eastAsiaTheme="majorEastAsia" w:hAnsi="Arial" w:cstheme="majorBidi"/>
      <w:b/>
      <w:sz w:val="32"/>
      <w:szCs w:val="32"/>
      <w:lang w:val="de-CH" w:eastAsia="en-US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rsid w:val="0005298A"/>
    <w:pPr>
      <w:keepNext/>
      <w:keepLines/>
      <w:widowControl w:val="0"/>
      <w:suppressAutoHyphens/>
      <w:spacing w:before="240" w:after="120"/>
      <w:jc w:val="both"/>
      <w:outlineLvl w:val="1"/>
    </w:pPr>
    <w:rPr>
      <w:rFonts w:ascii="Arial" w:eastAsiaTheme="majorEastAsia" w:hAnsi="Arial" w:cstheme="majorBidi"/>
      <w:b/>
      <w:i/>
      <w:sz w:val="28"/>
      <w:szCs w:val="26"/>
      <w:lang w:val="de-CH" w:eastAsia="en-US"/>
    </w:rPr>
  </w:style>
  <w:style w:type="paragraph" w:styleId="berschrift3">
    <w:name w:val="heading 3"/>
    <w:aliases w:val="Leitfaden Standard"/>
    <w:basedOn w:val="Standard"/>
    <w:next w:val="Standard"/>
    <w:link w:val="berschrift3Zchn"/>
    <w:uiPriority w:val="9"/>
    <w:unhideWhenUsed/>
    <w:rsid w:val="0005298A"/>
    <w:pPr>
      <w:keepNext/>
      <w:keepLines/>
      <w:jc w:val="both"/>
      <w:outlineLvl w:val="2"/>
    </w:pPr>
    <w:rPr>
      <w:rFonts w:ascii="Arial" w:eastAsiaTheme="majorEastAsia" w:hAnsi="Arial" w:cstheme="majorBidi"/>
      <w:sz w:val="20"/>
      <w:lang w:val="de-CH"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5298A"/>
    <w:pPr>
      <w:keepNext/>
      <w:keepLines/>
      <w:spacing w:before="40"/>
      <w:jc w:val="both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de-CH"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5298A"/>
    <w:pPr>
      <w:keepNext/>
      <w:keepLines/>
      <w:spacing w:before="40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de-CH"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5298A"/>
    <w:pPr>
      <w:keepNext/>
      <w:keepLines/>
      <w:spacing w:before="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A2D5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A2D53"/>
  </w:style>
  <w:style w:type="paragraph" w:styleId="Fuzeile">
    <w:name w:val="footer"/>
    <w:basedOn w:val="Standard"/>
    <w:link w:val="FuzeileZchn"/>
    <w:uiPriority w:val="99"/>
    <w:unhideWhenUsed/>
    <w:rsid w:val="00AA2D5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2D5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2D53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A2D53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D525F8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customStyle="1" w:styleId="EinfAbs">
    <w:name w:val="[Einf. Abs.]"/>
    <w:basedOn w:val="Standard"/>
    <w:uiPriority w:val="99"/>
    <w:rsid w:val="0040787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5298A"/>
    <w:rPr>
      <w:rFonts w:ascii="Arial" w:eastAsiaTheme="majorEastAsia" w:hAnsi="Arial" w:cstheme="majorBidi"/>
      <w:b/>
      <w:sz w:val="32"/>
      <w:szCs w:val="32"/>
      <w:lang w:val="de-CH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5298A"/>
    <w:rPr>
      <w:rFonts w:ascii="Arial" w:eastAsiaTheme="majorEastAsia" w:hAnsi="Arial" w:cstheme="majorBidi"/>
      <w:b/>
      <w:i/>
      <w:sz w:val="28"/>
      <w:szCs w:val="26"/>
      <w:lang w:val="de-CH" w:eastAsia="en-US"/>
    </w:rPr>
  </w:style>
  <w:style w:type="character" w:customStyle="1" w:styleId="berschrift3Zchn">
    <w:name w:val="Überschrift 3 Zchn"/>
    <w:aliases w:val="Leitfaden Standard Zchn"/>
    <w:basedOn w:val="Absatz-Standardschriftart"/>
    <w:link w:val="berschrift3"/>
    <w:uiPriority w:val="9"/>
    <w:rsid w:val="0005298A"/>
    <w:rPr>
      <w:rFonts w:ascii="Arial" w:eastAsiaTheme="majorEastAsia" w:hAnsi="Arial" w:cstheme="majorBidi"/>
      <w:szCs w:val="24"/>
      <w:lang w:val="de-CH"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5298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de-CH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5298A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de-CH"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5298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5298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5298A"/>
    <w:pPr>
      <w:jc w:val="both"/>
    </w:pPr>
    <w:rPr>
      <w:rFonts w:ascii="Arial" w:eastAsiaTheme="minorHAnsi" w:hAnsi="Arial" w:cstheme="minorBidi"/>
      <w:sz w:val="20"/>
      <w:szCs w:val="20"/>
      <w:lang w:val="de-CH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5298A"/>
    <w:rPr>
      <w:rFonts w:ascii="Arial" w:eastAsiaTheme="minorHAnsi" w:hAnsi="Arial" w:cstheme="minorBidi"/>
      <w:lang w:val="de-CH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5298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5298A"/>
    <w:rPr>
      <w:rFonts w:ascii="Arial" w:eastAsiaTheme="minorHAnsi" w:hAnsi="Arial" w:cstheme="minorBidi"/>
      <w:b/>
      <w:bCs/>
      <w:lang w:val="de-CH"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5298A"/>
    <w:pPr>
      <w:outlineLvl w:val="9"/>
    </w:pPr>
    <w:rPr>
      <w:lang w:eastAsia="de-CH"/>
    </w:rPr>
  </w:style>
  <w:style w:type="paragraph" w:styleId="Titel">
    <w:name w:val="Title"/>
    <w:basedOn w:val="Standard"/>
    <w:next w:val="Standard"/>
    <w:link w:val="TitelZchn"/>
    <w:qFormat/>
    <w:rsid w:val="0005298A"/>
    <w:pPr>
      <w:spacing w:after="240"/>
      <w:contextualSpacing/>
      <w:jc w:val="both"/>
      <w:outlineLvl w:val="0"/>
    </w:pPr>
    <w:rPr>
      <w:rFonts w:ascii="Arial" w:eastAsiaTheme="majorEastAsia" w:hAnsi="Arial" w:cstheme="majorBidi"/>
      <w:b/>
      <w:spacing w:val="-10"/>
      <w:kern w:val="28"/>
      <w:sz w:val="32"/>
      <w:szCs w:val="56"/>
      <w:lang w:val="de-CH" w:eastAsia="en-US"/>
    </w:rPr>
  </w:style>
  <w:style w:type="character" w:customStyle="1" w:styleId="TitelZchn">
    <w:name w:val="Titel Zchn"/>
    <w:basedOn w:val="Absatz-Standardschriftart"/>
    <w:link w:val="Titel"/>
    <w:rsid w:val="0005298A"/>
    <w:rPr>
      <w:rFonts w:ascii="Arial" w:eastAsiaTheme="majorEastAsia" w:hAnsi="Arial" w:cstheme="majorBidi"/>
      <w:b/>
      <w:spacing w:val="-10"/>
      <w:kern w:val="28"/>
      <w:sz w:val="32"/>
      <w:szCs w:val="56"/>
      <w:lang w:val="de-CH" w:eastAsia="en-US"/>
    </w:rPr>
  </w:style>
  <w:style w:type="paragraph" w:customStyle="1" w:styleId="EEberschrift2">
    <w:name w:val="EE Überschrift 2"/>
    <w:basedOn w:val="EEFliesstext"/>
    <w:next w:val="EEFliesstext"/>
    <w:qFormat/>
    <w:rsid w:val="00A04EE8"/>
    <w:pPr>
      <w:spacing w:before="240" w:after="120" w:line="240" w:lineRule="auto"/>
    </w:pPr>
    <w:rPr>
      <w:rFonts w:eastAsiaTheme="minorHAnsi" w:cstheme="minorBidi"/>
      <w:b/>
      <w:sz w:val="24"/>
      <w:szCs w:val="22"/>
      <w:lang w:val="de-CH" w:eastAsia="en-US"/>
    </w:rPr>
  </w:style>
  <w:style w:type="paragraph" w:styleId="NurText">
    <w:name w:val="Plain Text"/>
    <w:basedOn w:val="Standard"/>
    <w:link w:val="NurTextZchn"/>
    <w:rsid w:val="0005298A"/>
    <w:rPr>
      <w:rFonts w:ascii="Courier New" w:eastAsia="Times New Roman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rsid w:val="0005298A"/>
    <w:rPr>
      <w:rFonts w:ascii="Courier New" w:eastAsia="Times New Roman" w:hAnsi="Courier New" w:cs="Courier New"/>
    </w:rPr>
  </w:style>
  <w:style w:type="paragraph" w:styleId="Textkrper3">
    <w:name w:val="Body Text 3"/>
    <w:aliases w:val="EE Leitfadenüberschrift"/>
    <w:basedOn w:val="Standard"/>
    <w:link w:val="Textkrper3Zchn"/>
    <w:uiPriority w:val="99"/>
    <w:unhideWhenUsed/>
    <w:rsid w:val="0005298A"/>
    <w:pPr>
      <w:spacing w:before="240" w:after="120"/>
      <w:jc w:val="both"/>
    </w:pPr>
    <w:rPr>
      <w:rFonts w:ascii="Arial" w:eastAsiaTheme="minorHAnsi" w:hAnsi="Arial" w:cstheme="minorBidi"/>
      <w:b/>
      <w:i/>
      <w:szCs w:val="16"/>
      <w:u w:val="single"/>
      <w:lang w:val="de-CH" w:eastAsia="en-US"/>
    </w:rPr>
  </w:style>
  <w:style w:type="character" w:customStyle="1" w:styleId="Textkrper3Zchn">
    <w:name w:val="Textkörper 3 Zchn"/>
    <w:aliases w:val="EE Leitfadenüberschrift Zchn"/>
    <w:basedOn w:val="Absatz-Standardschriftart"/>
    <w:link w:val="Textkrper3"/>
    <w:uiPriority w:val="99"/>
    <w:rsid w:val="0005298A"/>
    <w:rPr>
      <w:rFonts w:ascii="Arial" w:eastAsiaTheme="minorHAnsi" w:hAnsi="Arial" w:cstheme="minorBidi"/>
      <w:b/>
      <w:i/>
      <w:sz w:val="24"/>
      <w:szCs w:val="16"/>
      <w:u w:val="single"/>
      <w:lang w:val="de-CH" w:eastAsia="en-US"/>
    </w:rPr>
  </w:style>
  <w:style w:type="character" w:styleId="Fett">
    <w:name w:val="Strong"/>
    <w:basedOn w:val="Absatz-Standardschriftart"/>
    <w:uiPriority w:val="22"/>
    <w:qFormat/>
    <w:rsid w:val="0005298A"/>
    <w:rPr>
      <w:rFonts w:ascii="Arial" w:hAnsi="Arial"/>
      <w:b/>
      <w:bCs/>
      <w:sz w:val="26"/>
    </w:rPr>
  </w:style>
  <w:style w:type="paragraph" w:customStyle="1" w:styleId="EELeitfadenStandart">
    <w:name w:val="EE Leitfaden Standart"/>
    <w:basedOn w:val="EEFliesstext"/>
    <w:link w:val="EELeitfadenStandartZeichen"/>
    <w:qFormat/>
    <w:rsid w:val="00EC1E7C"/>
    <w:pPr>
      <w:spacing w:line="240" w:lineRule="auto"/>
    </w:pPr>
    <w:rPr>
      <w:rFonts w:eastAsiaTheme="minorHAnsi" w:cstheme="minorBidi"/>
      <w:szCs w:val="22"/>
      <w:lang w:val="de-CH" w:eastAsia="en-US"/>
    </w:rPr>
  </w:style>
  <w:style w:type="paragraph" w:styleId="Textkrper">
    <w:name w:val="Body Text"/>
    <w:basedOn w:val="Standard"/>
    <w:link w:val="TextkrperZchn"/>
    <w:uiPriority w:val="99"/>
    <w:unhideWhenUsed/>
    <w:rsid w:val="0005298A"/>
    <w:pPr>
      <w:spacing w:after="120"/>
      <w:jc w:val="both"/>
    </w:pPr>
    <w:rPr>
      <w:rFonts w:ascii="Arial" w:eastAsiaTheme="minorHAnsi" w:hAnsi="Arial" w:cstheme="minorBidi"/>
      <w:sz w:val="22"/>
      <w:szCs w:val="22"/>
      <w:lang w:val="de-CH" w:eastAsia="en-US"/>
    </w:rPr>
  </w:style>
  <w:style w:type="character" w:customStyle="1" w:styleId="TextkrperZchn">
    <w:name w:val="Textkörper Zchn"/>
    <w:basedOn w:val="Absatz-Standardschriftart"/>
    <w:link w:val="Textkrper"/>
    <w:uiPriority w:val="99"/>
    <w:rsid w:val="0005298A"/>
    <w:rPr>
      <w:rFonts w:ascii="Arial" w:eastAsiaTheme="minorHAnsi" w:hAnsi="Arial" w:cstheme="minorBidi"/>
      <w:sz w:val="22"/>
      <w:szCs w:val="22"/>
      <w:lang w:val="de-CH" w:eastAsia="en-US"/>
    </w:rPr>
  </w:style>
  <w:style w:type="paragraph" w:customStyle="1" w:styleId="unterberschrift2">
    <w:name w:val="unterüberschrift 2"/>
    <w:basedOn w:val="Standard"/>
    <w:link w:val="unterberschrift2Zchn"/>
    <w:qFormat/>
    <w:rsid w:val="0005298A"/>
    <w:pPr>
      <w:spacing w:before="240" w:after="120"/>
      <w:jc w:val="both"/>
    </w:pPr>
    <w:rPr>
      <w:rFonts w:ascii="Arial" w:eastAsiaTheme="minorHAnsi" w:hAnsi="Arial" w:cstheme="minorBidi"/>
      <w:b/>
      <w:sz w:val="26"/>
      <w:szCs w:val="22"/>
      <w:lang w:val="de-CH" w:eastAsia="en-US"/>
    </w:rPr>
  </w:style>
  <w:style w:type="character" w:customStyle="1" w:styleId="EELeitfadenStandartZeichen">
    <w:name w:val="EE Leitfaden Standart Zeichen"/>
    <w:basedOn w:val="Absatz-Standardschriftart"/>
    <w:link w:val="EELeitfadenStandart"/>
    <w:rsid w:val="00EC1E7C"/>
    <w:rPr>
      <w:rFonts w:ascii="Fira Sans OT Light" w:eastAsiaTheme="minorHAnsi" w:hAnsi="Fira Sans OT Light" w:cstheme="minorBidi"/>
      <w:sz w:val="18"/>
      <w:szCs w:val="22"/>
      <w:lang w:val="de-CH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BB7CAB"/>
    <w:pPr>
      <w:tabs>
        <w:tab w:val="right" w:leader="dot" w:pos="9054"/>
      </w:tabs>
      <w:spacing w:before="120"/>
    </w:pPr>
    <w:rPr>
      <w:rFonts w:ascii="Fira Sans OT Light" w:hAnsi="Fira Sans OT Light"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05298A"/>
    <w:pPr>
      <w:ind w:left="240"/>
    </w:pPr>
    <w:rPr>
      <w:rFonts w:asciiTheme="minorHAnsi" w:hAnsiTheme="minorHAnsi"/>
      <w:b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05298A"/>
    <w:rPr>
      <w:color w:val="0000FF" w:themeColor="hyperlink"/>
      <w:u w:val="single"/>
    </w:rPr>
  </w:style>
  <w:style w:type="paragraph" w:styleId="Textkrper2">
    <w:name w:val="Body Text 2"/>
    <w:basedOn w:val="Standard"/>
    <w:link w:val="Textkrper2Zchn"/>
    <w:unhideWhenUsed/>
    <w:rsid w:val="0005298A"/>
    <w:pPr>
      <w:spacing w:after="120" w:line="480" w:lineRule="auto"/>
      <w:jc w:val="both"/>
    </w:pPr>
    <w:rPr>
      <w:rFonts w:ascii="Arial" w:eastAsiaTheme="minorHAnsi" w:hAnsi="Arial" w:cstheme="minorBidi"/>
      <w:sz w:val="22"/>
      <w:szCs w:val="22"/>
      <w:lang w:val="de-CH" w:eastAsia="en-US"/>
    </w:rPr>
  </w:style>
  <w:style w:type="character" w:customStyle="1" w:styleId="Textkrper2Zchn">
    <w:name w:val="Textkörper 2 Zchn"/>
    <w:basedOn w:val="Absatz-Standardschriftart"/>
    <w:link w:val="Textkrper2"/>
    <w:rsid w:val="0005298A"/>
    <w:rPr>
      <w:rFonts w:ascii="Arial" w:eastAsiaTheme="minorHAnsi" w:hAnsi="Arial" w:cstheme="minorBidi"/>
      <w:sz w:val="22"/>
      <w:szCs w:val="22"/>
      <w:lang w:val="de-CH" w:eastAsia="en-US"/>
    </w:rPr>
  </w:style>
  <w:style w:type="character" w:customStyle="1" w:styleId="unterberschrift2Zchn">
    <w:name w:val="unterüberschrift 2 Zchn"/>
    <w:basedOn w:val="Absatz-Standardschriftart"/>
    <w:link w:val="unterberschrift2"/>
    <w:rsid w:val="0005298A"/>
    <w:rPr>
      <w:rFonts w:ascii="Arial" w:eastAsiaTheme="minorHAnsi" w:hAnsi="Arial" w:cstheme="minorBidi"/>
      <w:b/>
      <w:sz w:val="26"/>
      <w:szCs w:val="22"/>
      <w:lang w:val="de-CH" w:eastAsia="en-US"/>
    </w:rPr>
  </w:style>
  <w:style w:type="paragraph" w:styleId="Liste">
    <w:name w:val="List"/>
    <w:basedOn w:val="Textkrper"/>
    <w:rsid w:val="0005298A"/>
    <w:pPr>
      <w:widowControl w:val="0"/>
      <w:suppressAutoHyphens/>
      <w:jc w:val="left"/>
    </w:pPr>
    <w:rPr>
      <w:rFonts w:ascii="Thorndale" w:eastAsia="Andale Sans UI" w:hAnsi="Thorndale" w:cs="Tahoma"/>
      <w:sz w:val="24"/>
      <w:szCs w:val="20"/>
      <w:lang w:val="de-DE"/>
    </w:rPr>
  </w:style>
  <w:style w:type="paragraph" w:styleId="Index1">
    <w:name w:val="index 1"/>
    <w:basedOn w:val="Standard"/>
    <w:next w:val="Standard"/>
    <w:autoRedefine/>
    <w:semiHidden/>
    <w:rsid w:val="0005298A"/>
    <w:rPr>
      <w:rFonts w:ascii="Arial" w:eastAsia="Times New Roman" w:hAnsi="Arial"/>
      <w:sz w:val="20"/>
    </w:rPr>
  </w:style>
  <w:style w:type="paragraph" w:customStyle="1" w:styleId="WW-Textkrper2">
    <w:name w:val="WW-Textkörper 2"/>
    <w:basedOn w:val="Standard"/>
    <w:rsid w:val="0005298A"/>
    <w:pPr>
      <w:widowControl w:val="0"/>
      <w:suppressAutoHyphens/>
    </w:pPr>
    <w:rPr>
      <w:rFonts w:ascii="Thorndale" w:eastAsia="HG Mincho Light J" w:hAnsi="Thorndale"/>
      <w:b/>
      <w:i/>
      <w:color w:val="000000"/>
      <w:szCs w:val="20"/>
      <w:lang w:eastAsia="de-CH"/>
    </w:rPr>
  </w:style>
  <w:style w:type="paragraph" w:styleId="Indexberschrift">
    <w:name w:val="index heading"/>
    <w:basedOn w:val="Standard"/>
    <w:next w:val="Index1"/>
    <w:semiHidden/>
    <w:rsid w:val="0005298A"/>
    <w:rPr>
      <w:rFonts w:ascii="Arial" w:eastAsia="Times New Roman" w:hAnsi="Arial"/>
      <w:sz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5298A"/>
    <w:pPr>
      <w:numPr>
        <w:ilvl w:val="1"/>
      </w:numPr>
      <w:spacing w:after="160"/>
      <w:jc w:val="both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de-CH"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5298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de-CH" w:eastAsia="en-US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05298A"/>
    <w:pPr>
      <w:spacing w:after="120" w:line="480" w:lineRule="auto"/>
      <w:ind w:left="283"/>
      <w:jc w:val="both"/>
    </w:pPr>
    <w:rPr>
      <w:rFonts w:ascii="Arial" w:eastAsiaTheme="minorHAnsi" w:hAnsi="Arial" w:cstheme="minorBidi"/>
      <w:sz w:val="22"/>
      <w:szCs w:val="22"/>
      <w:lang w:val="de-CH" w:eastAsia="en-US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05298A"/>
    <w:rPr>
      <w:rFonts w:ascii="Arial" w:eastAsiaTheme="minorHAnsi" w:hAnsi="Arial" w:cstheme="minorBidi"/>
      <w:sz w:val="22"/>
      <w:szCs w:val="22"/>
      <w:lang w:val="de-CH" w:eastAsia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05298A"/>
    <w:pPr>
      <w:ind w:left="480"/>
    </w:pPr>
    <w:rPr>
      <w:rFonts w:asciiTheme="minorHAnsi" w:hAnsiTheme="minorHAnsi"/>
      <w:sz w:val="22"/>
      <w:szCs w:val="22"/>
    </w:rPr>
  </w:style>
  <w:style w:type="paragraph" w:styleId="Funotentext">
    <w:name w:val="footnote text"/>
    <w:basedOn w:val="Standard"/>
    <w:link w:val="FunotentextZchn"/>
    <w:uiPriority w:val="99"/>
    <w:unhideWhenUsed/>
    <w:rsid w:val="0005298A"/>
    <w:pPr>
      <w:jc w:val="both"/>
    </w:pPr>
    <w:rPr>
      <w:rFonts w:ascii="Arial" w:eastAsiaTheme="minorHAnsi" w:hAnsi="Arial" w:cstheme="minorBidi"/>
      <w:sz w:val="20"/>
      <w:szCs w:val="20"/>
      <w:lang w:val="de-CH"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05298A"/>
    <w:rPr>
      <w:rFonts w:ascii="Arial" w:eastAsiaTheme="minorHAnsi" w:hAnsi="Arial" w:cstheme="minorBidi"/>
      <w:lang w:val="de-CH" w:eastAsia="en-US"/>
    </w:rPr>
  </w:style>
  <w:style w:type="character" w:styleId="Funotenzeichen">
    <w:name w:val="footnote reference"/>
    <w:basedOn w:val="Absatz-Standardschriftart"/>
    <w:uiPriority w:val="99"/>
    <w:unhideWhenUsed/>
    <w:rsid w:val="0005298A"/>
    <w:rPr>
      <w:vertAlign w:val="superscript"/>
    </w:rPr>
  </w:style>
  <w:style w:type="table" w:styleId="Tabellenraster">
    <w:name w:val="Table Grid"/>
    <w:basedOn w:val="NormaleTabelle"/>
    <w:uiPriority w:val="39"/>
    <w:rsid w:val="0005298A"/>
    <w:rPr>
      <w:rFonts w:asciiTheme="minorHAnsi" w:eastAsiaTheme="minorHAnsi" w:hAnsiTheme="minorHAnsi" w:cstheme="minorBidi"/>
      <w:sz w:val="22"/>
      <w:szCs w:val="22"/>
      <w:lang w:val="de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05298A"/>
  </w:style>
  <w:style w:type="paragraph" w:styleId="Verzeichnis4">
    <w:name w:val="toc 4"/>
    <w:basedOn w:val="Standard"/>
    <w:next w:val="Standard"/>
    <w:autoRedefine/>
    <w:uiPriority w:val="39"/>
    <w:unhideWhenUsed/>
    <w:rsid w:val="00131C5D"/>
    <w:pPr>
      <w:ind w:left="720"/>
    </w:pPr>
    <w:rPr>
      <w:rFonts w:asciiTheme="minorHAnsi" w:hAnsi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31C5D"/>
    <w:pPr>
      <w:ind w:left="96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131C5D"/>
    <w:pPr>
      <w:ind w:left="12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131C5D"/>
    <w:pPr>
      <w:ind w:left="144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131C5D"/>
    <w:pPr>
      <w:ind w:left="168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131C5D"/>
    <w:pPr>
      <w:ind w:left="1920"/>
    </w:pPr>
    <w:rPr>
      <w:rFonts w:asciiTheme="minorHAnsi" w:hAnsiTheme="minorHAnsi"/>
      <w:sz w:val="20"/>
      <w:szCs w:val="20"/>
    </w:rPr>
  </w:style>
  <w:style w:type="paragraph" w:customStyle="1" w:styleId="EEFliesstext">
    <w:name w:val="EE Fliesstext"/>
    <w:qFormat/>
    <w:rsid w:val="0020353E"/>
    <w:pPr>
      <w:spacing w:line="280" w:lineRule="exact"/>
      <w:jc w:val="both"/>
    </w:pPr>
    <w:rPr>
      <w:rFonts w:ascii="Fira Sans OT Light" w:hAnsi="Fira Sans OT Light"/>
      <w:sz w:val="18"/>
      <w:szCs w:val="18"/>
    </w:rPr>
  </w:style>
  <w:style w:type="paragraph" w:customStyle="1" w:styleId="EEberschrift1">
    <w:name w:val="EE Überschrift 1"/>
    <w:basedOn w:val="EEberschrift2"/>
    <w:next w:val="EEFliesstext"/>
    <w:qFormat/>
    <w:rsid w:val="0020353E"/>
    <w:pPr>
      <w:spacing w:line="280" w:lineRule="exact"/>
    </w:pPr>
    <w:rPr>
      <w:b w:val="0"/>
      <w:color w:val="AB092F"/>
      <w:sz w:val="28"/>
    </w:rPr>
  </w:style>
  <w:style w:type="paragraph" w:customStyle="1" w:styleId="EEUnterberschrift3">
    <w:name w:val="EE Unterüberschrift 3"/>
    <w:basedOn w:val="EEFliesstext"/>
    <w:next w:val="EEFliesstext"/>
    <w:qFormat/>
    <w:rsid w:val="00043450"/>
    <w:rPr>
      <w:b/>
      <w:color w:val="AB092F"/>
    </w:rPr>
  </w:style>
  <w:style w:type="paragraph" w:styleId="berarbeitung">
    <w:name w:val="Revision"/>
    <w:hidden/>
    <w:uiPriority w:val="99"/>
    <w:semiHidden/>
    <w:rsid w:val="00CD4E4F"/>
    <w:rPr>
      <w:sz w:val="24"/>
      <w:szCs w:val="24"/>
    </w:rPr>
  </w:style>
  <w:style w:type="paragraph" w:customStyle="1" w:styleId="Default">
    <w:name w:val="Default"/>
    <w:rsid w:val="001451D8"/>
    <w:pPr>
      <w:autoSpaceDE w:val="0"/>
      <w:autoSpaceDN w:val="0"/>
      <w:adjustRightInd w:val="0"/>
    </w:pPr>
    <w:rPr>
      <w:rFonts w:ascii="Fira Sans OT" w:hAnsi="Fira Sans OT" w:cs="Fira Sans OT"/>
      <w:color w:val="000000"/>
      <w:sz w:val="24"/>
      <w:szCs w:val="24"/>
    </w:rPr>
  </w:style>
  <w:style w:type="character" w:customStyle="1" w:styleId="A1">
    <w:name w:val="A1"/>
    <w:uiPriority w:val="99"/>
    <w:rsid w:val="001451D8"/>
    <w:rPr>
      <w:rFonts w:cs="Fira Sans OT"/>
      <w:color w:val="40404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eschweiz/Library/Group%20Containers/UBF8T346G9.Office/User%20Content.localized/Templates.localized/Vorlage%20H4K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A2BB34-907C-434E-ACEB-2B47FE792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H4K.dotx</Template>
  <TotalTime>0</TotalTime>
  <Pages>2</Pages>
  <Words>382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EE Mission</Company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Tabea Gyger</dc:creator>
  <cp:keywords/>
  <dc:description/>
  <cp:lastModifiedBy>Tabea Gyger</cp:lastModifiedBy>
  <cp:revision>6</cp:revision>
  <cp:lastPrinted>2017-03-10T08:46:00Z</cp:lastPrinted>
  <dcterms:created xsi:type="dcterms:W3CDTF">2018-11-16T15:39:00Z</dcterms:created>
  <dcterms:modified xsi:type="dcterms:W3CDTF">2019-07-18T13:21:00Z</dcterms:modified>
</cp:coreProperties>
</file>